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6AF07F" w14:textId="46DC45A8" w:rsidR="00B27368" w:rsidRPr="00511F8B" w:rsidRDefault="00424349" w:rsidP="00D4688A">
      <w:pPr>
        <w:tabs>
          <w:tab w:val="left" w:pos="270"/>
          <w:tab w:val="left" w:pos="540"/>
        </w:tabs>
        <w:rPr>
          <w:rFonts w:ascii="Arial" w:hAnsi="Arial" w:cs="Arial"/>
          <w:sz w:val="21"/>
          <w:szCs w:val="21"/>
        </w:rPr>
      </w:pPr>
      <w:r w:rsidRPr="00FD1898">
        <w:rPr>
          <w:rFonts w:ascii="Arial" w:hAnsi="Arial" w:cs="Arial"/>
          <w:color w:val="0000FF"/>
          <w:sz w:val="22"/>
          <w:szCs w:val="22"/>
        </w:rPr>
        <w:t>Office of the Dean</w:t>
      </w:r>
      <w:r w:rsidR="00743EF5" w:rsidRPr="00FD1898">
        <w:rPr>
          <w:rFonts w:ascii="Arial" w:hAnsi="Arial" w:cs="Arial"/>
          <w:sz w:val="22"/>
          <w:szCs w:val="22"/>
        </w:rPr>
        <w:t xml:space="preserve"> </w:t>
      </w:r>
      <w:r w:rsidR="00743EF5" w:rsidRPr="00FD1898">
        <w:rPr>
          <w:rFonts w:ascii="Arial" w:hAnsi="Arial" w:cs="Arial"/>
          <w:sz w:val="22"/>
          <w:szCs w:val="22"/>
        </w:rPr>
        <w:tab/>
      </w:r>
      <w:r w:rsidR="00743EF5" w:rsidRPr="00FD1898">
        <w:rPr>
          <w:rFonts w:ascii="Arial" w:hAnsi="Arial" w:cs="Arial"/>
          <w:sz w:val="22"/>
          <w:szCs w:val="22"/>
        </w:rPr>
        <w:tab/>
      </w:r>
      <w:r w:rsidR="00743EF5" w:rsidRPr="00FD1898">
        <w:rPr>
          <w:rFonts w:ascii="Arial" w:hAnsi="Arial" w:cs="Arial"/>
          <w:sz w:val="22"/>
          <w:szCs w:val="22"/>
        </w:rPr>
        <w:tab/>
      </w:r>
      <w:r w:rsidR="00B01927">
        <w:rPr>
          <w:rFonts w:ascii="Arial" w:hAnsi="Arial" w:cs="Arial"/>
          <w:sz w:val="21"/>
          <w:szCs w:val="21"/>
        </w:rPr>
        <w:tab/>
      </w:r>
      <w:r w:rsidR="00B01927">
        <w:rPr>
          <w:rFonts w:ascii="Arial" w:hAnsi="Arial" w:cs="Arial"/>
          <w:sz w:val="21"/>
          <w:szCs w:val="21"/>
        </w:rPr>
        <w:tab/>
      </w:r>
      <w:r w:rsidR="00B01927">
        <w:rPr>
          <w:rFonts w:ascii="Arial" w:hAnsi="Arial" w:cs="Arial"/>
          <w:sz w:val="21"/>
          <w:szCs w:val="21"/>
        </w:rPr>
        <w:tab/>
      </w:r>
      <w:r w:rsidR="00B01927">
        <w:rPr>
          <w:rFonts w:ascii="Arial" w:hAnsi="Arial" w:cs="Arial"/>
          <w:sz w:val="21"/>
          <w:szCs w:val="21"/>
        </w:rPr>
        <w:tab/>
      </w:r>
      <w:r w:rsidR="00B01927">
        <w:rPr>
          <w:rFonts w:ascii="Arial" w:hAnsi="Arial" w:cs="Arial"/>
          <w:sz w:val="21"/>
          <w:szCs w:val="21"/>
        </w:rPr>
        <w:tab/>
        <w:t xml:space="preserve">        </w:t>
      </w:r>
      <w:r w:rsidR="00123F2E">
        <w:rPr>
          <w:rFonts w:ascii="Arial" w:hAnsi="Arial" w:cs="Arial"/>
          <w:sz w:val="21"/>
          <w:szCs w:val="21"/>
        </w:rPr>
        <w:t xml:space="preserve">       </w:t>
      </w:r>
      <w:r w:rsidR="00563081">
        <w:rPr>
          <w:rFonts w:ascii="Arial" w:hAnsi="Arial" w:cs="Arial"/>
          <w:sz w:val="21"/>
          <w:szCs w:val="21"/>
        </w:rPr>
        <w:t>2</w:t>
      </w:r>
      <w:r w:rsidR="000B7341">
        <w:rPr>
          <w:rFonts w:ascii="Arial" w:hAnsi="Arial" w:cs="Arial"/>
          <w:sz w:val="21"/>
          <w:szCs w:val="21"/>
        </w:rPr>
        <w:t>1 Mar</w:t>
      </w:r>
      <w:r w:rsidR="00123F2E">
        <w:rPr>
          <w:rFonts w:ascii="Arial" w:hAnsi="Arial" w:cs="Arial"/>
          <w:sz w:val="22"/>
          <w:szCs w:val="22"/>
        </w:rPr>
        <w:t xml:space="preserve"> </w:t>
      </w:r>
      <w:r w:rsidR="000B7341">
        <w:rPr>
          <w:rFonts w:ascii="Arial" w:hAnsi="Arial" w:cs="Arial"/>
          <w:sz w:val="22"/>
          <w:szCs w:val="22"/>
        </w:rPr>
        <w:t>2019</w:t>
      </w:r>
    </w:p>
    <w:p w14:paraId="619905E9" w14:textId="77777777" w:rsidR="00B27368" w:rsidRPr="00AD49E6" w:rsidRDefault="00B27368" w:rsidP="00D4688A">
      <w:pPr>
        <w:tabs>
          <w:tab w:val="left" w:pos="270"/>
          <w:tab w:val="left" w:pos="540"/>
        </w:tabs>
        <w:rPr>
          <w:rFonts w:ascii="Arial" w:hAnsi="Arial" w:cs="Arial"/>
          <w:sz w:val="22"/>
          <w:szCs w:val="22"/>
        </w:rPr>
      </w:pPr>
    </w:p>
    <w:p w14:paraId="6C3367AA" w14:textId="6443467E" w:rsidR="00A86DE4" w:rsidRPr="00137E79" w:rsidRDefault="00526D19" w:rsidP="00137E79">
      <w:pPr>
        <w:rPr>
          <w:rFonts w:ascii="Arial" w:hAnsi="Arial" w:cs="Arial"/>
          <w:sz w:val="22"/>
          <w:szCs w:val="22"/>
        </w:rPr>
      </w:pPr>
      <w:bookmarkStart w:id="0" w:name="OLE_LINK3"/>
      <w:bookmarkStart w:id="1" w:name="OLE_LINK4"/>
      <w:r>
        <w:rPr>
          <w:rFonts w:ascii="Arial" w:hAnsi="Arial" w:cs="Arial"/>
          <w:sz w:val="22"/>
          <w:szCs w:val="22"/>
        </w:rPr>
        <w:t>MEMORANDUM FOR HQ Navy/SG</w:t>
      </w:r>
    </w:p>
    <w:p w14:paraId="2EEB9F96" w14:textId="77777777" w:rsidR="00137E79" w:rsidRPr="00137E79" w:rsidRDefault="00137E79" w:rsidP="00137E79">
      <w:pPr>
        <w:rPr>
          <w:rFonts w:ascii="Arial" w:hAnsi="Arial" w:cs="Arial"/>
          <w:sz w:val="22"/>
          <w:szCs w:val="22"/>
        </w:rPr>
      </w:pPr>
    </w:p>
    <w:p w14:paraId="0AAE213A" w14:textId="27932637" w:rsidR="00137E79" w:rsidRPr="00137E79" w:rsidRDefault="00137E79" w:rsidP="00137E79">
      <w:pPr>
        <w:pStyle w:val="Default"/>
        <w:tabs>
          <w:tab w:val="left" w:pos="270"/>
          <w:tab w:val="left" w:pos="540"/>
        </w:tabs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 xml:space="preserve">SUBJECT:  Candidates for Program Director of the San Antonio Uniformed Services Health Education Consortium </w:t>
      </w:r>
      <w:r w:rsidR="000C3089">
        <w:rPr>
          <w:rFonts w:ascii="Arial" w:hAnsi="Arial" w:cs="Arial"/>
          <w:sz w:val="22"/>
          <w:szCs w:val="22"/>
        </w:rPr>
        <w:t xml:space="preserve">Emergency </w:t>
      </w:r>
      <w:r w:rsidR="00843FF1">
        <w:rPr>
          <w:rFonts w:ascii="Arial" w:hAnsi="Arial" w:cs="Arial"/>
          <w:sz w:val="22"/>
          <w:szCs w:val="22"/>
        </w:rPr>
        <w:t xml:space="preserve">Medicine </w:t>
      </w:r>
      <w:r w:rsidR="000C3089">
        <w:rPr>
          <w:rFonts w:ascii="Arial" w:hAnsi="Arial" w:cs="Arial"/>
          <w:sz w:val="22"/>
          <w:szCs w:val="22"/>
        </w:rPr>
        <w:t xml:space="preserve">(EM) </w:t>
      </w:r>
      <w:r w:rsidR="00563081">
        <w:rPr>
          <w:rFonts w:ascii="Arial" w:hAnsi="Arial" w:cs="Arial"/>
          <w:sz w:val="22"/>
          <w:szCs w:val="22"/>
        </w:rPr>
        <w:t>Residency</w:t>
      </w:r>
    </w:p>
    <w:p w14:paraId="553D6584" w14:textId="77777777" w:rsidR="00137E79" w:rsidRPr="00137E79" w:rsidRDefault="00137E79" w:rsidP="00137E79">
      <w:pPr>
        <w:tabs>
          <w:tab w:val="left" w:pos="270"/>
          <w:tab w:val="left" w:pos="540"/>
        </w:tabs>
        <w:rPr>
          <w:rFonts w:ascii="Arial" w:hAnsi="Arial" w:cs="Arial"/>
          <w:sz w:val="22"/>
          <w:szCs w:val="22"/>
        </w:rPr>
      </w:pPr>
    </w:p>
    <w:p w14:paraId="7D601E39" w14:textId="77777777" w:rsidR="00137E79" w:rsidRPr="00137E79" w:rsidRDefault="00137E79" w:rsidP="00137E79">
      <w:pPr>
        <w:rPr>
          <w:rFonts w:ascii="Arial" w:hAnsi="Arial" w:cs="Arial"/>
          <w:sz w:val="22"/>
          <w:szCs w:val="22"/>
        </w:rPr>
      </w:pPr>
    </w:p>
    <w:p w14:paraId="4AE11D83" w14:textId="4F49F3C3" w:rsidR="004E783A" w:rsidRPr="00137E79" w:rsidRDefault="00137E79" w:rsidP="00137E79">
      <w:pPr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 xml:space="preserve">1. </w:t>
      </w:r>
      <w:bookmarkEnd w:id="0"/>
      <w:bookmarkEnd w:id="1"/>
      <w:r w:rsidRPr="00137E79">
        <w:rPr>
          <w:rFonts w:ascii="Arial" w:hAnsi="Arial" w:cs="Arial"/>
          <w:sz w:val="22"/>
          <w:szCs w:val="22"/>
        </w:rPr>
        <w:t xml:space="preserve"> </w:t>
      </w:r>
      <w:r w:rsidR="00F12403" w:rsidRPr="00137E79">
        <w:rPr>
          <w:rFonts w:ascii="Arial" w:hAnsi="Arial" w:cs="Arial"/>
          <w:sz w:val="22"/>
          <w:szCs w:val="22"/>
        </w:rPr>
        <w:t xml:space="preserve">In accordance with San Antonio Uniformed Services Health Education Consortium (SAUSHEC) bylaws, I am pleased to announce </w:t>
      </w:r>
      <w:r w:rsidR="000C3089">
        <w:rPr>
          <w:rFonts w:ascii="Arial" w:hAnsi="Arial" w:cs="Arial"/>
          <w:sz w:val="22"/>
          <w:szCs w:val="22"/>
        </w:rPr>
        <w:t>to the three military medical services a s</w:t>
      </w:r>
      <w:r w:rsidR="00F12403" w:rsidRPr="00137E79">
        <w:rPr>
          <w:rFonts w:ascii="Arial" w:hAnsi="Arial" w:cs="Arial"/>
          <w:sz w:val="22"/>
          <w:szCs w:val="22"/>
        </w:rPr>
        <w:t>earch for a new program director (PD) for the SAUSHEC</w:t>
      </w:r>
      <w:r w:rsidR="00123F2E" w:rsidRPr="00137E79">
        <w:rPr>
          <w:rFonts w:ascii="Arial" w:hAnsi="Arial" w:cs="Arial"/>
          <w:sz w:val="22"/>
          <w:szCs w:val="22"/>
        </w:rPr>
        <w:t xml:space="preserve"> </w:t>
      </w:r>
      <w:r w:rsidR="000C3089">
        <w:rPr>
          <w:rFonts w:ascii="Arial" w:hAnsi="Arial" w:cs="Arial"/>
          <w:sz w:val="22"/>
          <w:szCs w:val="22"/>
        </w:rPr>
        <w:t xml:space="preserve">Emergency </w:t>
      </w:r>
      <w:r w:rsidR="00843FF1">
        <w:rPr>
          <w:rFonts w:ascii="Arial" w:hAnsi="Arial" w:cs="Arial"/>
          <w:sz w:val="22"/>
          <w:szCs w:val="22"/>
        </w:rPr>
        <w:t>Medicine</w:t>
      </w:r>
      <w:r w:rsidR="000C3089">
        <w:rPr>
          <w:rFonts w:ascii="Arial" w:hAnsi="Arial" w:cs="Arial"/>
          <w:sz w:val="22"/>
          <w:szCs w:val="22"/>
        </w:rPr>
        <w:t xml:space="preserve"> (EM) </w:t>
      </w:r>
      <w:r w:rsidR="00563081">
        <w:rPr>
          <w:rFonts w:ascii="Arial" w:hAnsi="Arial" w:cs="Arial"/>
          <w:sz w:val="22"/>
          <w:szCs w:val="22"/>
        </w:rPr>
        <w:t>Residency</w:t>
      </w:r>
      <w:r w:rsidR="009D1E12" w:rsidRPr="00137E79">
        <w:rPr>
          <w:rFonts w:ascii="Arial" w:hAnsi="Arial" w:cs="Arial"/>
          <w:bCs/>
          <w:sz w:val="22"/>
          <w:szCs w:val="22"/>
        </w:rPr>
        <w:t xml:space="preserve"> Program</w:t>
      </w:r>
      <w:r w:rsidR="009D1E12" w:rsidRPr="00137E79">
        <w:rPr>
          <w:rFonts w:ascii="Arial" w:hAnsi="Arial" w:cs="Arial"/>
          <w:sz w:val="22"/>
          <w:szCs w:val="22"/>
        </w:rPr>
        <w:t>.</w:t>
      </w:r>
    </w:p>
    <w:p w14:paraId="393610CB" w14:textId="77777777" w:rsidR="009B6070" w:rsidRPr="00137E79" w:rsidRDefault="009B6070" w:rsidP="00D4688A">
      <w:pPr>
        <w:pStyle w:val="Default"/>
        <w:tabs>
          <w:tab w:val="left" w:pos="270"/>
          <w:tab w:val="left" w:pos="360"/>
          <w:tab w:val="left" w:pos="540"/>
        </w:tabs>
        <w:rPr>
          <w:rFonts w:ascii="Arial" w:hAnsi="Arial" w:cs="Arial"/>
          <w:sz w:val="22"/>
          <w:szCs w:val="22"/>
        </w:rPr>
      </w:pPr>
    </w:p>
    <w:p w14:paraId="23A3263E" w14:textId="5BD28C1D" w:rsidR="00A954F2" w:rsidRPr="00137E79" w:rsidRDefault="00137E79" w:rsidP="00A954F2">
      <w:pPr>
        <w:pStyle w:val="Default"/>
        <w:tabs>
          <w:tab w:val="left" w:pos="270"/>
        </w:tabs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 xml:space="preserve">2.  </w:t>
      </w:r>
      <w:r w:rsidR="00A954F2" w:rsidRPr="00137E79">
        <w:rPr>
          <w:rFonts w:ascii="Arial" w:hAnsi="Arial" w:cs="Arial"/>
          <w:sz w:val="22"/>
          <w:szCs w:val="22"/>
        </w:rPr>
        <w:t xml:space="preserve">We request this position be announced to interested active duty </w:t>
      </w:r>
      <w:r w:rsidR="000C3089">
        <w:rPr>
          <w:rFonts w:ascii="Arial" w:hAnsi="Arial" w:cs="Arial"/>
          <w:sz w:val="22"/>
          <w:szCs w:val="22"/>
        </w:rPr>
        <w:t xml:space="preserve">emergency </w:t>
      </w:r>
      <w:r w:rsidR="00843FF1">
        <w:rPr>
          <w:rFonts w:ascii="Arial" w:hAnsi="Arial" w:cs="Arial"/>
          <w:sz w:val="22"/>
          <w:szCs w:val="22"/>
        </w:rPr>
        <w:t xml:space="preserve">medicine </w:t>
      </w:r>
      <w:r w:rsidR="00A954F2" w:rsidRPr="00137E79">
        <w:rPr>
          <w:rFonts w:ascii="Arial" w:hAnsi="Arial" w:cs="Arial"/>
          <w:sz w:val="22"/>
          <w:szCs w:val="22"/>
        </w:rPr>
        <w:t>physicians</w:t>
      </w:r>
      <w:r w:rsidR="00843FF1">
        <w:rPr>
          <w:rFonts w:ascii="Arial" w:hAnsi="Arial" w:cs="Arial"/>
          <w:sz w:val="22"/>
          <w:szCs w:val="22"/>
        </w:rPr>
        <w:t xml:space="preserve">.  Each applicant </w:t>
      </w:r>
      <w:r w:rsidR="00511F8B">
        <w:rPr>
          <w:rFonts w:ascii="Arial" w:hAnsi="Arial" w:cs="Arial"/>
          <w:sz w:val="22"/>
          <w:szCs w:val="22"/>
        </w:rPr>
        <w:t xml:space="preserve">must </w:t>
      </w:r>
      <w:r w:rsidR="00843FF1">
        <w:rPr>
          <w:rFonts w:ascii="Arial" w:hAnsi="Arial" w:cs="Arial"/>
          <w:sz w:val="22"/>
          <w:szCs w:val="22"/>
        </w:rPr>
        <w:t>hold current Board Certification in Emergency Medicine or possess qualifications judged to be acceptable by the RRC for Emergency Medicine.</w:t>
      </w:r>
      <w:r w:rsidR="00563081">
        <w:rPr>
          <w:rFonts w:ascii="Arial" w:hAnsi="Arial" w:cs="Arial"/>
          <w:sz w:val="22"/>
          <w:szCs w:val="22"/>
        </w:rPr>
        <w:t xml:space="preserve">  Additionally, candidates must </w:t>
      </w:r>
      <w:r w:rsidR="00843FF1">
        <w:rPr>
          <w:rFonts w:ascii="Arial" w:hAnsi="Arial" w:cs="Arial"/>
          <w:sz w:val="22"/>
          <w:szCs w:val="22"/>
        </w:rPr>
        <w:t>have completed at least 3 years of EM experience as clinici</w:t>
      </w:r>
      <w:r w:rsidR="00563081">
        <w:rPr>
          <w:rFonts w:ascii="Arial" w:hAnsi="Arial" w:cs="Arial"/>
          <w:sz w:val="22"/>
          <w:szCs w:val="22"/>
        </w:rPr>
        <w:t xml:space="preserve">an, educator and administrator, </w:t>
      </w:r>
      <w:r w:rsidR="00843FF1">
        <w:rPr>
          <w:rFonts w:ascii="Arial" w:hAnsi="Arial" w:cs="Arial"/>
          <w:sz w:val="22"/>
          <w:szCs w:val="22"/>
        </w:rPr>
        <w:t>as required for Core EM PD’s.</w:t>
      </w:r>
      <w:r w:rsidR="00563081">
        <w:rPr>
          <w:rFonts w:ascii="Arial" w:hAnsi="Arial" w:cs="Arial"/>
          <w:sz w:val="22"/>
          <w:szCs w:val="22"/>
        </w:rPr>
        <w:t xml:space="preserve">  </w:t>
      </w:r>
      <w:r w:rsidR="00843FF1">
        <w:rPr>
          <w:rFonts w:ascii="Arial" w:hAnsi="Arial" w:cs="Arial"/>
          <w:sz w:val="22"/>
          <w:szCs w:val="22"/>
        </w:rPr>
        <w:t>The s</w:t>
      </w:r>
      <w:r w:rsidR="00A954F2" w:rsidRPr="00137E79">
        <w:rPr>
          <w:rFonts w:ascii="Arial" w:hAnsi="Arial" w:cs="Arial"/>
          <w:sz w:val="22"/>
          <w:szCs w:val="22"/>
        </w:rPr>
        <w:t xml:space="preserve">electee must be available to be assigned to </w:t>
      </w:r>
      <w:r w:rsidR="00526D19">
        <w:rPr>
          <w:rFonts w:ascii="Arial" w:hAnsi="Arial" w:cs="Arial"/>
          <w:sz w:val="22"/>
          <w:szCs w:val="22"/>
        </w:rPr>
        <w:t>Navy Medicine Training Support Center,</w:t>
      </w:r>
      <w:r w:rsidR="00A954F2" w:rsidRPr="00137E79">
        <w:rPr>
          <w:rFonts w:ascii="Arial" w:hAnsi="Arial" w:cs="Arial"/>
          <w:sz w:val="22"/>
          <w:szCs w:val="22"/>
        </w:rPr>
        <w:t xml:space="preserve"> </w:t>
      </w:r>
      <w:r w:rsidR="00526D19">
        <w:rPr>
          <w:rFonts w:ascii="Arial" w:hAnsi="Arial" w:cs="Arial"/>
          <w:sz w:val="22"/>
          <w:szCs w:val="22"/>
        </w:rPr>
        <w:t xml:space="preserve">JBSA FSH </w:t>
      </w:r>
      <w:r w:rsidR="00A954F2" w:rsidRPr="00137E79">
        <w:rPr>
          <w:rFonts w:ascii="Arial" w:hAnsi="Arial" w:cs="Arial"/>
          <w:sz w:val="22"/>
          <w:szCs w:val="22"/>
        </w:rPr>
        <w:t xml:space="preserve">TX by </w:t>
      </w:r>
      <w:r w:rsidR="00A954F2">
        <w:rPr>
          <w:rFonts w:ascii="Arial" w:hAnsi="Arial" w:cs="Arial"/>
          <w:sz w:val="22"/>
          <w:szCs w:val="22"/>
        </w:rPr>
        <w:t>June</w:t>
      </w:r>
      <w:r w:rsidR="00A954F2" w:rsidRPr="00137E79">
        <w:rPr>
          <w:rFonts w:ascii="Arial" w:hAnsi="Arial" w:cs="Arial"/>
          <w:sz w:val="22"/>
          <w:szCs w:val="22"/>
        </w:rPr>
        <w:t xml:space="preserve"> 201</w:t>
      </w:r>
      <w:r w:rsidR="00A954F2">
        <w:rPr>
          <w:rFonts w:ascii="Arial" w:hAnsi="Arial" w:cs="Arial"/>
          <w:sz w:val="22"/>
          <w:szCs w:val="22"/>
        </w:rPr>
        <w:t>9</w:t>
      </w:r>
      <w:r w:rsidR="00A954F2" w:rsidRPr="00137E79">
        <w:rPr>
          <w:rFonts w:ascii="Arial" w:hAnsi="Arial" w:cs="Arial"/>
          <w:sz w:val="22"/>
          <w:szCs w:val="22"/>
        </w:rPr>
        <w:t xml:space="preserve"> (exceptions to the report date will be individually considered.)</w:t>
      </w:r>
    </w:p>
    <w:p w14:paraId="10E4C400" w14:textId="77777777" w:rsidR="00137E79" w:rsidRPr="00137E79" w:rsidRDefault="00137E79" w:rsidP="00B01927">
      <w:pPr>
        <w:pStyle w:val="Default"/>
        <w:tabs>
          <w:tab w:val="left" w:pos="270"/>
        </w:tabs>
        <w:rPr>
          <w:rFonts w:ascii="Arial" w:hAnsi="Arial" w:cs="Arial"/>
          <w:bCs/>
          <w:sz w:val="22"/>
          <w:szCs w:val="22"/>
        </w:rPr>
      </w:pPr>
    </w:p>
    <w:p w14:paraId="1A4BF668" w14:textId="7F941AF4" w:rsidR="004E783A" w:rsidRPr="00137E79" w:rsidRDefault="00137E79" w:rsidP="00B01927">
      <w:pPr>
        <w:pStyle w:val="Default"/>
        <w:tabs>
          <w:tab w:val="left" w:pos="270"/>
        </w:tabs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bCs/>
          <w:sz w:val="22"/>
          <w:szCs w:val="22"/>
        </w:rPr>
        <w:t xml:space="preserve">3.  </w:t>
      </w:r>
      <w:r w:rsidR="009B6070" w:rsidRPr="00137E79">
        <w:rPr>
          <w:rFonts w:ascii="Arial" w:hAnsi="Arial" w:cs="Arial"/>
          <w:sz w:val="22"/>
          <w:szCs w:val="22"/>
        </w:rPr>
        <w:t xml:space="preserve">Please submit electronic applications </w:t>
      </w:r>
      <w:r w:rsidR="006E7C24" w:rsidRPr="00137E79">
        <w:rPr>
          <w:rFonts w:ascii="Arial" w:hAnsi="Arial" w:cs="Arial"/>
          <w:sz w:val="22"/>
          <w:szCs w:val="22"/>
        </w:rPr>
        <w:t>o</w:t>
      </w:r>
      <w:r w:rsidR="004E783A" w:rsidRPr="00137E79">
        <w:rPr>
          <w:rFonts w:ascii="Arial" w:hAnsi="Arial" w:cs="Arial"/>
          <w:sz w:val="22"/>
          <w:szCs w:val="22"/>
        </w:rPr>
        <w:t xml:space="preserve">f qualified candidates, with your endorsement, to </w:t>
      </w:r>
      <w:r w:rsidR="0043032A">
        <w:rPr>
          <w:rFonts w:ascii="Arial" w:hAnsi="Arial" w:cs="Arial"/>
          <w:sz w:val="22"/>
          <w:szCs w:val="22"/>
        </w:rPr>
        <w:t xml:space="preserve">the </w:t>
      </w:r>
      <w:r w:rsidR="0034632D" w:rsidRPr="00137E79">
        <w:rPr>
          <w:rFonts w:ascii="Arial" w:hAnsi="Arial" w:cs="Arial"/>
          <w:sz w:val="22"/>
          <w:szCs w:val="22"/>
        </w:rPr>
        <w:t>SAUSHE</w:t>
      </w:r>
      <w:r w:rsidR="00B01927" w:rsidRPr="00137E79">
        <w:rPr>
          <w:rFonts w:ascii="Arial" w:hAnsi="Arial" w:cs="Arial"/>
          <w:sz w:val="22"/>
          <w:szCs w:val="22"/>
        </w:rPr>
        <w:t>C Institutional Coordinator Mrs. Jeri Garrison</w:t>
      </w:r>
      <w:r w:rsidR="004E783A" w:rsidRPr="00137E79">
        <w:rPr>
          <w:rFonts w:ascii="Arial" w:hAnsi="Arial" w:cs="Arial"/>
          <w:sz w:val="22"/>
          <w:szCs w:val="22"/>
        </w:rPr>
        <w:t xml:space="preserve"> not later than </w:t>
      </w:r>
      <w:r w:rsidR="00563081">
        <w:rPr>
          <w:rFonts w:ascii="Arial" w:hAnsi="Arial" w:cs="Arial"/>
          <w:sz w:val="22"/>
          <w:szCs w:val="22"/>
        </w:rPr>
        <w:t>15</w:t>
      </w:r>
      <w:bookmarkStart w:id="2" w:name="_GoBack"/>
      <w:bookmarkEnd w:id="2"/>
      <w:r w:rsidR="000B7341">
        <w:rPr>
          <w:rFonts w:ascii="Arial" w:hAnsi="Arial" w:cs="Arial"/>
          <w:sz w:val="22"/>
          <w:szCs w:val="22"/>
        </w:rPr>
        <w:t xml:space="preserve"> April 2019</w:t>
      </w:r>
      <w:r w:rsidR="004E783A" w:rsidRPr="00137E79">
        <w:rPr>
          <w:rFonts w:ascii="Arial" w:hAnsi="Arial" w:cs="Arial"/>
          <w:sz w:val="22"/>
          <w:szCs w:val="22"/>
        </w:rPr>
        <w:t>.  Each candidate’s package should include:</w:t>
      </w:r>
    </w:p>
    <w:p w14:paraId="6F38B08C" w14:textId="77777777" w:rsidR="00C31590" w:rsidRPr="00137E79" w:rsidRDefault="00C31590" w:rsidP="00D4688A">
      <w:pPr>
        <w:tabs>
          <w:tab w:val="left" w:pos="270"/>
          <w:tab w:val="left" w:pos="360"/>
          <w:tab w:val="left" w:pos="540"/>
        </w:tabs>
        <w:rPr>
          <w:rFonts w:ascii="Arial" w:hAnsi="Arial" w:cs="Arial"/>
          <w:sz w:val="22"/>
          <w:szCs w:val="22"/>
        </w:rPr>
      </w:pPr>
    </w:p>
    <w:p w14:paraId="7C3A0DE4" w14:textId="77777777" w:rsidR="00A86DE4" w:rsidRPr="00137E79" w:rsidRDefault="00B27368" w:rsidP="00A86DE4">
      <w:pPr>
        <w:pStyle w:val="BodyText"/>
        <w:tabs>
          <w:tab w:val="left" w:pos="540"/>
          <w:tab w:val="left" w:pos="810"/>
        </w:tabs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ab/>
      </w:r>
      <w:r w:rsidR="00A86DE4" w:rsidRPr="00137E79">
        <w:rPr>
          <w:rFonts w:ascii="Arial" w:hAnsi="Arial" w:cs="Arial"/>
          <w:sz w:val="22"/>
          <w:szCs w:val="22"/>
        </w:rPr>
        <w:t>a.</w:t>
      </w:r>
      <w:r w:rsidR="00A86DE4" w:rsidRPr="00137E79">
        <w:rPr>
          <w:rFonts w:ascii="Arial" w:hAnsi="Arial" w:cs="Arial"/>
          <w:sz w:val="22"/>
          <w:szCs w:val="22"/>
        </w:rPr>
        <w:tab/>
        <w:t>Curriculum vitae (with email address and contact phone number)</w:t>
      </w:r>
    </w:p>
    <w:p w14:paraId="5A33DC3D" w14:textId="77777777" w:rsidR="00A86DE4" w:rsidRPr="00137E79" w:rsidRDefault="00A86DE4" w:rsidP="00A86DE4">
      <w:pPr>
        <w:tabs>
          <w:tab w:val="left" w:pos="540"/>
          <w:tab w:val="left" w:pos="810"/>
        </w:tabs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ab/>
        <w:t>b.</w:t>
      </w:r>
      <w:r w:rsidRPr="00137E79">
        <w:rPr>
          <w:rFonts w:ascii="Arial" w:hAnsi="Arial" w:cs="Arial"/>
          <w:sz w:val="22"/>
          <w:szCs w:val="22"/>
        </w:rPr>
        <w:tab/>
        <w:t xml:space="preserve">Statement of desire and commitment </w:t>
      </w:r>
    </w:p>
    <w:p w14:paraId="1294F458" w14:textId="2B724BFB" w:rsidR="00A86DE4" w:rsidRPr="00137E79" w:rsidRDefault="00A86DE4" w:rsidP="00A86DE4">
      <w:pPr>
        <w:tabs>
          <w:tab w:val="left" w:pos="540"/>
          <w:tab w:val="left" w:pos="810"/>
        </w:tabs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ab/>
        <w:t>c.</w:t>
      </w:r>
      <w:r w:rsidRPr="00137E79">
        <w:rPr>
          <w:rFonts w:ascii="Arial" w:hAnsi="Arial" w:cs="Arial"/>
          <w:sz w:val="22"/>
          <w:szCs w:val="22"/>
        </w:rPr>
        <w:tab/>
      </w:r>
      <w:r w:rsidR="00526D19">
        <w:rPr>
          <w:rFonts w:ascii="Arial" w:hAnsi="Arial" w:cs="Arial"/>
          <w:sz w:val="22"/>
          <w:szCs w:val="22"/>
        </w:rPr>
        <w:t>Current copy of Officer Data Card</w:t>
      </w:r>
    </w:p>
    <w:p w14:paraId="776E81D2" w14:textId="77777777" w:rsidR="00A86DE4" w:rsidRPr="00137E79" w:rsidRDefault="00A86DE4" w:rsidP="00A86DE4">
      <w:pPr>
        <w:tabs>
          <w:tab w:val="left" w:pos="540"/>
          <w:tab w:val="left" w:pos="810"/>
        </w:tabs>
        <w:ind w:left="540" w:hanging="540"/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ab/>
        <w:t>d.</w:t>
      </w:r>
      <w:r w:rsidRPr="00137E79">
        <w:rPr>
          <w:rFonts w:ascii="Arial" w:hAnsi="Arial" w:cs="Arial"/>
          <w:sz w:val="22"/>
          <w:szCs w:val="22"/>
        </w:rPr>
        <w:tab/>
        <w:t>Two letters of recommendation, one of which is from the candidate’s immediate supervisor</w:t>
      </w:r>
    </w:p>
    <w:p w14:paraId="65775BC9" w14:textId="77777777" w:rsidR="00A86DE4" w:rsidRPr="00137E79" w:rsidRDefault="00A86DE4" w:rsidP="00A86DE4">
      <w:pPr>
        <w:tabs>
          <w:tab w:val="left" w:pos="540"/>
          <w:tab w:val="left" w:pos="810"/>
        </w:tabs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ab/>
        <w:t>e.</w:t>
      </w:r>
      <w:r w:rsidRPr="00137E79">
        <w:rPr>
          <w:rFonts w:ascii="Arial" w:hAnsi="Arial" w:cs="Arial"/>
          <w:sz w:val="22"/>
          <w:szCs w:val="22"/>
        </w:rPr>
        <w:tab/>
        <w:t>A list of three additional references (with email addresses)</w:t>
      </w:r>
    </w:p>
    <w:p w14:paraId="2A6C79AD" w14:textId="00529C12" w:rsidR="00B27368" w:rsidRPr="00137E79" w:rsidRDefault="00B27368" w:rsidP="00A86DE4">
      <w:pPr>
        <w:pStyle w:val="BodyText"/>
        <w:tabs>
          <w:tab w:val="left" w:pos="270"/>
          <w:tab w:val="left" w:pos="360"/>
          <w:tab w:val="left" w:pos="540"/>
          <w:tab w:val="left" w:pos="630"/>
        </w:tabs>
        <w:rPr>
          <w:rFonts w:ascii="Arial" w:hAnsi="Arial" w:cs="Arial"/>
          <w:sz w:val="22"/>
          <w:szCs w:val="22"/>
        </w:rPr>
      </w:pPr>
    </w:p>
    <w:p w14:paraId="1E84B3AC" w14:textId="6886D6AA" w:rsidR="00833721" w:rsidRPr="00137E79" w:rsidRDefault="00137E79" w:rsidP="00833721">
      <w:pPr>
        <w:tabs>
          <w:tab w:val="left" w:pos="270"/>
          <w:tab w:val="left" w:pos="720"/>
        </w:tabs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 xml:space="preserve">4.  </w:t>
      </w:r>
      <w:r w:rsidR="00833721" w:rsidRPr="00137E79">
        <w:rPr>
          <w:rFonts w:ascii="Arial" w:hAnsi="Arial" w:cs="Arial"/>
          <w:sz w:val="22"/>
          <w:szCs w:val="22"/>
        </w:rPr>
        <w:t>Applications will be reviewed by a Selection Committee and the final selectee will be approved by the SAUSHEC Command Council.</w:t>
      </w:r>
    </w:p>
    <w:p w14:paraId="63ED8E72" w14:textId="77777777" w:rsidR="00833721" w:rsidRPr="00137E79" w:rsidRDefault="00833721" w:rsidP="00D4688A">
      <w:pPr>
        <w:tabs>
          <w:tab w:val="left" w:pos="270"/>
          <w:tab w:val="left" w:pos="360"/>
          <w:tab w:val="left" w:pos="540"/>
        </w:tabs>
        <w:rPr>
          <w:rFonts w:ascii="Arial" w:hAnsi="Arial" w:cs="Arial"/>
          <w:sz w:val="22"/>
          <w:szCs w:val="22"/>
        </w:rPr>
      </w:pPr>
    </w:p>
    <w:p w14:paraId="2B7E97C3" w14:textId="721836EA" w:rsidR="00B27368" w:rsidRPr="00137E79" w:rsidRDefault="00137E79" w:rsidP="00D4688A">
      <w:pPr>
        <w:tabs>
          <w:tab w:val="left" w:pos="270"/>
          <w:tab w:val="left" w:pos="360"/>
          <w:tab w:val="left" w:pos="540"/>
        </w:tabs>
        <w:rPr>
          <w:rFonts w:ascii="Arial" w:hAnsi="Arial" w:cs="Arial"/>
          <w:sz w:val="22"/>
          <w:szCs w:val="22"/>
        </w:rPr>
      </w:pPr>
      <w:r w:rsidRPr="00137E79">
        <w:rPr>
          <w:rFonts w:ascii="Arial" w:hAnsi="Arial" w:cs="Arial"/>
          <w:sz w:val="22"/>
          <w:szCs w:val="22"/>
        </w:rPr>
        <w:t xml:space="preserve">5.  </w:t>
      </w:r>
      <w:r w:rsidR="00B27368" w:rsidRPr="00137E79">
        <w:rPr>
          <w:rFonts w:ascii="Arial" w:hAnsi="Arial" w:cs="Arial"/>
          <w:sz w:val="22"/>
          <w:szCs w:val="22"/>
        </w:rPr>
        <w:t xml:space="preserve">For more information about this position, please contact </w:t>
      </w:r>
      <w:r w:rsidR="0034632D" w:rsidRPr="00137E79">
        <w:rPr>
          <w:rFonts w:ascii="Arial" w:hAnsi="Arial" w:cs="Arial"/>
          <w:sz w:val="22"/>
          <w:szCs w:val="22"/>
        </w:rPr>
        <w:t>SAUSHE</w:t>
      </w:r>
      <w:r w:rsidR="00B01927" w:rsidRPr="00137E79">
        <w:rPr>
          <w:rFonts w:ascii="Arial" w:hAnsi="Arial" w:cs="Arial"/>
          <w:sz w:val="22"/>
          <w:szCs w:val="22"/>
        </w:rPr>
        <w:t>C Institutional Coordinator Mrs. Jeri Garrison</w:t>
      </w:r>
      <w:r w:rsidR="00B27368" w:rsidRPr="00137E79">
        <w:rPr>
          <w:rFonts w:ascii="Arial" w:hAnsi="Arial" w:cs="Arial"/>
          <w:sz w:val="22"/>
          <w:szCs w:val="22"/>
        </w:rPr>
        <w:t xml:space="preserve"> at (210) </w:t>
      </w:r>
      <w:r w:rsidR="00B01927" w:rsidRPr="00137E79">
        <w:rPr>
          <w:rFonts w:ascii="Arial" w:hAnsi="Arial" w:cs="Arial"/>
          <w:sz w:val="22"/>
          <w:szCs w:val="22"/>
        </w:rPr>
        <w:t>916-0887</w:t>
      </w:r>
      <w:r w:rsidR="00B27368" w:rsidRPr="00137E79">
        <w:rPr>
          <w:rFonts w:ascii="Arial" w:hAnsi="Arial" w:cs="Arial"/>
          <w:sz w:val="22"/>
          <w:szCs w:val="22"/>
        </w:rPr>
        <w:t xml:space="preserve"> or by email at </w:t>
      </w:r>
      <w:r w:rsidR="00B01927" w:rsidRPr="00137E79">
        <w:rPr>
          <w:rFonts w:ascii="Arial" w:hAnsi="Arial" w:cs="Arial"/>
          <w:sz w:val="22"/>
          <w:szCs w:val="22"/>
        </w:rPr>
        <w:t>Jeri.l.garrison.civ@mail.mil.</w:t>
      </w:r>
    </w:p>
    <w:p w14:paraId="3290E058" w14:textId="77777777" w:rsidR="00C651D1" w:rsidRPr="00137E79" w:rsidRDefault="00C651D1" w:rsidP="00D4688A">
      <w:pPr>
        <w:tabs>
          <w:tab w:val="left" w:pos="270"/>
          <w:tab w:val="left" w:pos="360"/>
          <w:tab w:val="left" w:pos="540"/>
        </w:tabs>
        <w:rPr>
          <w:rFonts w:ascii="Arial" w:hAnsi="Arial" w:cs="Arial"/>
          <w:sz w:val="22"/>
          <w:szCs w:val="22"/>
        </w:rPr>
      </w:pPr>
    </w:p>
    <w:p w14:paraId="7AFB54E6" w14:textId="77777777" w:rsidR="00B27368" w:rsidRPr="00137E79" w:rsidRDefault="00B27368" w:rsidP="00D4688A">
      <w:pPr>
        <w:tabs>
          <w:tab w:val="left" w:pos="270"/>
          <w:tab w:val="left" w:pos="360"/>
          <w:tab w:val="left" w:pos="540"/>
        </w:tabs>
        <w:rPr>
          <w:rFonts w:ascii="Arial" w:hAnsi="Arial" w:cs="Arial"/>
          <w:b/>
          <w:color w:val="C00000"/>
          <w:sz w:val="22"/>
          <w:szCs w:val="22"/>
        </w:rPr>
      </w:pPr>
    </w:p>
    <w:p w14:paraId="16F4FFF5" w14:textId="77777777" w:rsidR="001B4A65" w:rsidRPr="00137E79" w:rsidRDefault="001B4A65" w:rsidP="00D4688A">
      <w:pPr>
        <w:tabs>
          <w:tab w:val="left" w:pos="270"/>
          <w:tab w:val="left" w:pos="360"/>
          <w:tab w:val="left" w:pos="540"/>
        </w:tabs>
        <w:rPr>
          <w:rFonts w:ascii="Arial" w:hAnsi="Arial" w:cs="Arial"/>
          <w:b/>
          <w:color w:val="C00000"/>
          <w:sz w:val="22"/>
          <w:szCs w:val="22"/>
        </w:rPr>
      </w:pPr>
    </w:p>
    <w:p w14:paraId="500C0BFB" w14:textId="59839DA4" w:rsidR="00B27368" w:rsidRPr="00137E79" w:rsidRDefault="00FA6BA1" w:rsidP="00D4688A">
      <w:pPr>
        <w:tabs>
          <w:tab w:val="left" w:pos="270"/>
          <w:tab w:val="left" w:pos="360"/>
          <w:tab w:val="left" w:pos="540"/>
        </w:tabs>
        <w:ind w:left="441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MARK W. TRUE</w:t>
      </w:r>
      <w:r w:rsidR="00B27368" w:rsidRPr="00137E79">
        <w:rPr>
          <w:rFonts w:ascii="Arial" w:hAnsi="Arial" w:cs="Arial"/>
          <w:sz w:val="22"/>
          <w:szCs w:val="22"/>
        </w:rPr>
        <w:t>, M.D.</w:t>
      </w:r>
      <w:r w:rsidR="00DE707E">
        <w:rPr>
          <w:rFonts w:ascii="Arial" w:hAnsi="Arial" w:cs="Arial"/>
          <w:sz w:val="22"/>
          <w:szCs w:val="22"/>
        </w:rPr>
        <w:t>, Col, USAF, MC</w:t>
      </w:r>
    </w:p>
    <w:p w14:paraId="79347BF0" w14:textId="0156EB14" w:rsidR="00424349" w:rsidRPr="00137E79" w:rsidRDefault="00FA6BA1" w:rsidP="00452F3D">
      <w:pPr>
        <w:tabs>
          <w:tab w:val="left" w:pos="270"/>
          <w:tab w:val="left" w:pos="360"/>
          <w:tab w:val="left" w:pos="540"/>
        </w:tabs>
        <w:ind w:left="4410"/>
        <w:rPr>
          <w:rFonts w:ascii="Arial" w:hAnsi="Arial" w:cs="Arial"/>
          <w:color w:val="0000FF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Interim </w:t>
      </w:r>
      <w:r w:rsidR="00B27368" w:rsidRPr="00137E79">
        <w:rPr>
          <w:rFonts w:ascii="Arial" w:hAnsi="Arial" w:cs="Arial"/>
          <w:sz w:val="22"/>
          <w:szCs w:val="22"/>
        </w:rPr>
        <w:t xml:space="preserve">Dean </w:t>
      </w:r>
    </w:p>
    <w:sectPr w:rsidR="00424349" w:rsidRPr="00137E79" w:rsidSect="00D856D0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2240" w:h="15840" w:code="1"/>
      <w:pgMar w:top="245" w:right="1440" w:bottom="245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CC0D75" w14:textId="77777777" w:rsidR="00843FF1" w:rsidRDefault="00843FF1">
      <w:r>
        <w:separator/>
      </w:r>
    </w:p>
  </w:endnote>
  <w:endnote w:type="continuationSeparator" w:id="0">
    <w:p w14:paraId="65F428CE" w14:textId="77777777" w:rsidR="00843FF1" w:rsidRDefault="00843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78DD88" w14:textId="77777777" w:rsidR="00843FF1" w:rsidRDefault="00843FF1">
    <w:pPr>
      <w:pStyle w:val="Footer"/>
      <w:jc w:val="center"/>
    </w:pPr>
    <w:r>
      <w:t xml:space="preserve">  </w:t>
    </w:r>
  </w:p>
  <w:p w14:paraId="6AD7848B" w14:textId="77777777" w:rsidR="00843FF1" w:rsidRDefault="00843FF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29C77C" w14:textId="77777777" w:rsidR="00843FF1" w:rsidRDefault="00843FF1" w:rsidP="00981410">
    <w:pPr>
      <w:pStyle w:val="Footer"/>
      <w:jc w:val="center"/>
      <w:rPr>
        <w:i/>
      </w:rPr>
    </w:pPr>
    <w:r>
      <w:rPr>
        <w:i/>
      </w:rPr>
      <w:t>3551 Roger Brooke Drive, JBSA Fort Sam Houston, TX 78234-4504</w:t>
    </w:r>
  </w:p>
  <w:p w14:paraId="37D6A176" w14:textId="77777777" w:rsidR="00843FF1" w:rsidRDefault="00843FF1">
    <w:pPr>
      <w:pStyle w:val="Footer"/>
    </w:pPr>
  </w:p>
  <w:p w14:paraId="3FFCF54C" w14:textId="77777777" w:rsidR="00843FF1" w:rsidRDefault="00843F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5C2437" w14:textId="77777777" w:rsidR="00843FF1" w:rsidRDefault="00843FF1">
      <w:r>
        <w:separator/>
      </w:r>
    </w:p>
  </w:footnote>
  <w:footnote w:type="continuationSeparator" w:id="0">
    <w:p w14:paraId="31506DCE" w14:textId="77777777" w:rsidR="00843FF1" w:rsidRDefault="00843F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18D63" w14:textId="77777777" w:rsidR="00843FF1" w:rsidRPr="00FB5982" w:rsidRDefault="00843FF1" w:rsidP="00BD258A">
    <w:pPr>
      <w:jc w:val="both"/>
      <w:rPr>
        <w:sz w:val="24"/>
        <w:szCs w:val="24"/>
      </w:rPr>
    </w:pPr>
  </w:p>
  <w:p w14:paraId="67E9DBD7" w14:textId="77777777" w:rsidR="00843FF1" w:rsidRPr="00BD258A" w:rsidRDefault="00843FF1" w:rsidP="00BD258A">
    <w:pPr>
      <w:pStyle w:val="Header"/>
      <w:rPr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742" w:type="dxa"/>
      <w:jc w:val="center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531"/>
      <w:gridCol w:w="7621"/>
      <w:gridCol w:w="1590"/>
    </w:tblGrid>
    <w:tr w:rsidR="00843FF1" w14:paraId="6B2F60FF" w14:textId="77777777" w:rsidTr="003B45C8">
      <w:trPr>
        <w:cantSplit/>
        <w:jc w:val="center"/>
      </w:trPr>
      <w:tc>
        <w:tcPr>
          <w:tcW w:w="1531" w:type="dxa"/>
        </w:tcPr>
        <w:p w14:paraId="74C88D0C" w14:textId="77777777" w:rsidR="00843FF1" w:rsidRPr="005C397F" w:rsidRDefault="00843FF1" w:rsidP="00DC7CEB">
          <w:pPr>
            <w:pStyle w:val="TEALetterHead"/>
            <w:tabs>
              <w:tab w:val="clear" w:pos="288"/>
              <w:tab w:val="clear" w:pos="576"/>
              <w:tab w:val="clear" w:pos="2635"/>
              <w:tab w:val="clear" w:pos="4608"/>
            </w:tabs>
            <w:ind w:left="-29"/>
            <w:rPr>
              <w:rFonts w:ascii="Courier New" w:hAnsi="Courier New"/>
              <w:sz w:val="22"/>
            </w:rPr>
          </w:pPr>
          <w:r>
            <w:rPr>
              <w:noProof/>
            </w:rPr>
            <w:drawing>
              <wp:inline distT="0" distB="0" distL="0" distR="0" wp14:anchorId="207A23BB" wp14:editId="08B98CA9">
                <wp:extent cx="929678" cy="885825"/>
                <wp:effectExtent l="0" t="0" r="3810" b="0"/>
                <wp:docPr id="1" name="Picture 1" descr="SAUSHEC Logo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AUSHEC Logo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9678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21" w:type="dxa"/>
        </w:tcPr>
        <w:p w14:paraId="4CD80962" w14:textId="77777777" w:rsidR="00843FF1" w:rsidRPr="00921B72" w:rsidRDefault="00843FF1" w:rsidP="00680BB4">
          <w:pPr>
            <w:rPr>
              <w:rFonts w:ascii="Helvetica" w:hAnsi="Helvetica"/>
              <w:sz w:val="14"/>
              <w:szCs w:val="14"/>
            </w:rPr>
          </w:pPr>
        </w:p>
        <w:p w14:paraId="16ECD08B" w14:textId="77777777" w:rsidR="00843FF1" w:rsidRPr="00424349" w:rsidRDefault="00843FF1" w:rsidP="00424349">
          <w:pPr>
            <w:pStyle w:val="Heading1"/>
            <w:spacing w:before="0"/>
            <w:jc w:val="center"/>
            <w:rPr>
              <w:rFonts w:ascii="Arial" w:hAnsi="Arial" w:cs="Arial"/>
              <w:color w:val="0000FF"/>
              <w:sz w:val="32"/>
              <w:szCs w:val="32"/>
            </w:rPr>
          </w:pPr>
          <w:r w:rsidRPr="00424349">
            <w:rPr>
              <w:rFonts w:ascii="Arial" w:hAnsi="Arial" w:cs="Arial"/>
              <w:color w:val="0000FF"/>
              <w:sz w:val="32"/>
              <w:szCs w:val="32"/>
            </w:rPr>
            <w:t>San Antonio Uniformed Services</w:t>
          </w:r>
        </w:p>
        <w:p w14:paraId="1609131B" w14:textId="77777777" w:rsidR="00843FF1" w:rsidRPr="00424349" w:rsidRDefault="00843FF1" w:rsidP="00424349">
          <w:pPr>
            <w:pStyle w:val="Heading1"/>
            <w:tabs>
              <w:tab w:val="left" w:pos="4140"/>
            </w:tabs>
            <w:spacing w:before="0"/>
            <w:jc w:val="center"/>
            <w:rPr>
              <w:rFonts w:ascii="Arial" w:hAnsi="Arial" w:cs="Arial"/>
              <w:color w:val="0000FF"/>
              <w:sz w:val="32"/>
              <w:szCs w:val="32"/>
            </w:rPr>
          </w:pPr>
          <w:r w:rsidRPr="00424349">
            <w:rPr>
              <w:rFonts w:ascii="Arial" w:hAnsi="Arial" w:cs="Arial"/>
              <w:color w:val="0000FF"/>
              <w:sz w:val="32"/>
              <w:szCs w:val="32"/>
            </w:rPr>
            <w:t>Health Education Consortium</w:t>
          </w:r>
        </w:p>
        <w:p w14:paraId="752EA588" w14:textId="77777777" w:rsidR="00843FF1" w:rsidRPr="00424349" w:rsidRDefault="00843FF1" w:rsidP="00424349">
          <w:pPr>
            <w:pStyle w:val="Heading1"/>
            <w:spacing w:before="0"/>
            <w:jc w:val="center"/>
            <w:rPr>
              <w:rFonts w:ascii="Arial" w:hAnsi="Arial" w:cs="Arial"/>
              <w:color w:val="0000FF"/>
              <w:sz w:val="32"/>
              <w:szCs w:val="32"/>
            </w:rPr>
          </w:pPr>
          <w:r w:rsidRPr="00424349">
            <w:rPr>
              <w:rFonts w:ascii="Arial" w:hAnsi="Arial" w:cs="Arial"/>
              <w:color w:val="0000FF"/>
              <w:sz w:val="32"/>
              <w:szCs w:val="32"/>
            </w:rPr>
            <w:t>San Antonio, Texas</w:t>
          </w:r>
        </w:p>
        <w:p w14:paraId="1991517D" w14:textId="77777777" w:rsidR="00843FF1" w:rsidRPr="0093073B" w:rsidRDefault="00843FF1" w:rsidP="00AE7364">
          <w:pPr>
            <w:rPr>
              <w:rFonts w:ascii="Helvetica" w:hAnsi="Helvetica"/>
              <w:sz w:val="9"/>
              <w:szCs w:val="9"/>
            </w:rPr>
          </w:pPr>
          <w:r>
            <w:rPr>
              <w:rFonts w:ascii="Helvetica" w:hAnsi="Helvetica"/>
              <w:sz w:val="9"/>
              <w:szCs w:val="9"/>
            </w:rPr>
            <w:t xml:space="preserve"> </w:t>
          </w:r>
        </w:p>
      </w:tc>
      <w:tc>
        <w:tcPr>
          <w:tcW w:w="1590" w:type="dxa"/>
        </w:tcPr>
        <w:p w14:paraId="76EFDE48" w14:textId="77777777" w:rsidR="00843FF1" w:rsidRDefault="00843FF1" w:rsidP="00680BB4">
          <w:pPr>
            <w:tabs>
              <w:tab w:val="left" w:pos="2790"/>
              <w:tab w:val="left" w:pos="4680"/>
            </w:tabs>
            <w:ind w:left="-163"/>
            <w:rPr>
              <w:sz w:val="24"/>
            </w:rPr>
          </w:pPr>
        </w:p>
      </w:tc>
    </w:tr>
  </w:tbl>
  <w:p w14:paraId="13A905C2" w14:textId="77777777" w:rsidR="00843FF1" w:rsidRPr="00DC7CEB" w:rsidRDefault="00843FF1" w:rsidP="00DC7CEB">
    <w:pPr>
      <w:pStyle w:val="Heading2"/>
      <w:tabs>
        <w:tab w:val="clear" w:pos="2340"/>
        <w:tab w:val="left" w:pos="4185"/>
      </w:tabs>
      <w:jc w:val="left"/>
      <w:rPr>
        <w:rFonts w:ascii="Arial" w:hAnsi="Arial" w:cs="Arial"/>
        <w:b w:val="0"/>
        <w:sz w:val="24"/>
      </w:rPr>
    </w:pPr>
    <w:r>
      <w:rPr>
        <w:rFonts w:ascii="Times New Roman" w:hAnsi="Times New Roman"/>
        <w:b w:val="0"/>
        <w:sz w:val="24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01821"/>
    <w:multiLevelType w:val="singleLevel"/>
    <w:tmpl w:val="CB38ADA0"/>
    <w:lvl w:ilvl="0">
      <w:start w:val="5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1" w15:restartNumberingAfterBreak="0">
    <w:nsid w:val="019A18EB"/>
    <w:multiLevelType w:val="singleLevel"/>
    <w:tmpl w:val="3B42A83C"/>
    <w:lvl w:ilvl="0">
      <w:start w:val="2"/>
      <w:numFmt w:val="lowerLetter"/>
      <w:lvlText w:val="%1. "/>
      <w:legacy w:legacy="1" w:legacySpace="0" w:legacyIndent="360"/>
      <w:lvlJc w:val="left"/>
      <w:pPr>
        <w:ind w:left="795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2" w15:restartNumberingAfterBreak="0">
    <w:nsid w:val="02DA215C"/>
    <w:multiLevelType w:val="hybridMultilevel"/>
    <w:tmpl w:val="6AB0501A"/>
    <w:lvl w:ilvl="0" w:tplc="79D697A6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03A45D4C"/>
    <w:multiLevelType w:val="singleLevel"/>
    <w:tmpl w:val="0A408F54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4" w15:restartNumberingAfterBreak="0">
    <w:nsid w:val="072F4290"/>
    <w:multiLevelType w:val="hybridMultilevel"/>
    <w:tmpl w:val="BEE25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944C6F"/>
    <w:multiLevelType w:val="hybridMultilevel"/>
    <w:tmpl w:val="1BFA9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3A3712"/>
    <w:multiLevelType w:val="hybridMultilevel"/>
    <w:tmpl w:val="E52EB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3B604F"/>
    <w:multiLevelType w:val="hybridMultilevel"/>
    <w:tmpl w:val="D3422232"/>
    <w:lvl w:ilvl="0" w:tplc="0DDC2EB2">
      <w:start w:val="1"/>
      <w:numFmt w:val="lowerLetter"/>
      <w:lvlText w:val="%1."/>
      <w:lvlJc w:val="left"/>
      <w:pPr>
        <w:ind w:left="630" w:hanging="360"/>
      </w:p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17E8592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1F292419"/>
    <w:multiLevelType w:val="hybridMultilevel"/>
    <w:tmpl w:val="73481610"/>
    <w:lvl w:ilvl="0" w:tplc="65746C4E">
      <w:start w:val="1"/>
      <w:numFmt w:val="lowerLetter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0" w15:restartNumberingAfterBreak="0">
    <w:nsid w:val="20825119"/>
    <w:multiLevelType w:val="hybridMultilevel"/>
    <w:tmpl w:val="E7AC6B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A05F06"/>
    <w:multiLevelType w:val="hybridMultilevel"/>
    <w:tmpl w:val="6A941B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BE747C"/>
    <w:multiLevelType w:val="hybridMultilevel"/>
    <w:tmpl w:val="70109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EA455B"/>
    <w:multiLevelType w:val="hybridMultilevel"/>
    <w:tmpl w:val="AA505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92488E"/>
    <w:multiLevelType w:val="hybridMultilevel"/>
    <w:tmpl w:val="5AAAC774"/>
    <w:lvl w:ilvl="0" w:tplc="A0705E7E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5" w15:restartNumberingAfterBreak="0">
    <w:nsid w:val="2F783A43"/>
    <w:multiLevelType w:val="hybridMultilevel"/>
    <w:tmpl w:val="486CC01C"/>
    <w:lvl w:ilvl="0" w:tplc="8C820356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6" w15:restartNumberingAfterBreak="0">
    <w:nsid w:val="300D31C8"/>
    <w:multiLevelType w:val="hybridMultilevel"/>
    <w:tmpl w:val="A418B72C"/>
    <w:lvl w:ilvl="0" w:tplc="62806336">
      <w:start w:val="1"/>
      <w:numFmt w:val="lowerLetter"/>
      <w:lvlText w:val="%1."/>
      <w:lvlJc w:val="left"/>
      <w:pPr>
        <w:ind w:left="705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7" w15:restartNumberingAfterBreak="0">
    <w:nsid w:val="34A67988"/>
    <w:multiLevelType w:val="hybridMultilevel"/>
    <w:tmpl w:val="EC981874"/>
    <w:lvl w:ilvl="0" w:tplc="DDDCBD3A">
      <w:start w:val="1"/>
      <w:numFmt w:val="lowerLetter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8" w15:restartNumberingAfterBreak="0">
    <w:nsid w:val="3AE511BF"/>
    <w:multiLevelType w:val="singleLevel"/>
    <w:tmpl w:val="0300509A"/>
    <w:lvl w:ilvl="0">
      <w:start w:val="6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19" w15:restartNumberingAfterBreak="0">
    <w:nsid w:val="3E200A21"/>
    <w:multiLevelType w:val="singleLevel"/>
    <w:tmpl w:val="8C504454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20" w15:restartNumberingAfterBreak="0">
    <w:nsid w:val="40E305DC"/>
    <w:multiLevelType w:val="singleLevel"/>
    <w:tmpl w:val="E83E335A"/>
    <w:lvl w:ilvl="0">
      <w:start w:val="1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21" w15:restartNumberingAfterBreak="0">
    <w:nsid w:val="48A34C79"/>
    <w:multiLevelType w:val="singleLevel"/>
    <w:tmpl w:val="19E85B38"/>
    <w:lvl w:ilvl="0">
      <w:start w:val="3"/>
      <w:numFmt w:val="lowerLetter"/>
      <w:lvlText w:val="%1. "/>
      <w:legacy w:legacy="1" w:legacySpace="0" w:legacyIndent="360"/>
      <w:lvlJc w:val="left"/>
      <w:pPr>
        <w:ind w:left="795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22" w15:restartNumberingAfterBreak="0">
    <w:nsid w:val="4C692168"/>
    <w:multiLevelType w:val="singleLevel"/>
    <w:tmpl w:val="AE9C4286"/>
    <w:lvl w:ilvl="0">
      <w:start w:val="7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23" w15:restartNumberingAfterBreak="0">
    <w:nsid w:val="504A7F2A"/>
    <w:multiLevelType w:val="singleLevel"/>
    <w:tmpl w:val="756C52C6"/>
    <w:lvl w:ilvl="0">
      <w:start w:val="1"/>
      <w:numFmt w:val="lowerLetter"/>
      <w:lvlText w:val="%1. "/>
      <w:legacy w:legacy="1" w:legacySpace="0" w:legacyIndent="360"/>
      <w:lvlJc w:val="left"/>
      <w:pPr>
        <w:ind w:left="795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24" w15:restartNumberingAfterBreak="0">
    <w:nsid w:val="535364E0"/>
    <w:multiLevelType w:val="hybridMultilevel"/>
    <w:tmpl w:val="8CBEC6D2"/>
    <w:lvl w:ilvl="0" w:tplc="D1486D96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5" w15:restartNumberingAfterBreak="0">
    <w:nsid w:val="56151BD8"/>
    <w:multiLevelType w:val="hybridMultilevel"/>
    <w:tmpl w:val="C94E5C7E"/>
    <w:lvl w:ilvl="0" w:tplc="60B804A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58980E64"/>
    <w:multiLevelType w:val="hybridMultilevel"/>
    <w:tmpl w:val="953C957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F5373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8" w15:restartNumberingAfterBreak="0">
    <w:nsid w:val="5E9E0E03"/>
    <w:multiLevelType w:val="hybridMultilevel"/>
    <w:tmpl w:val="E8B29908"/>
    <w:lvl w:ilvl="0" w:tplc="BEFAFA10">
      <w:start w:val="1"/>
      <w:numFmt w:val="lowerLetter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9" w15:restartNumberingAfterBreak="0">
    <w:nsid w:val="5F870BA2"/>
    <w:multiLevelType w:val="hybridMultilevel"/>
    <w:tmpl w:val="440259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3E380F"/>
    <w:multiLevelType w:val="hybridMultilevel"/>
    <w:tmpl w:val="B23E8F30"/>
    <w:lvl w:ilvl="0" w:tplc="A0487CDE">
      <w:start w:val="3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5EA14C3"/>
    <w:multiLevelType w:val="hybridMultilevel"/>
    <w:tmpl w:val="10E451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186DE0"/>
    <w:multiLevelType w:val="singleLevel"/>
    <w:tmpl w:val="FBDE2EA6"/>
    <w:lvl w:ilvl="0">
      <w:start w:val="9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3" w15:restartNumberingAfterBreak="0">
    <w:nsid w:val="678110D9"/>
    <w:multiLevelType w:val="hybridMultilevel"/>
    <w:tmpl w:val="C606699E"/>
    <w:lvl w:ilvl="0" w:tplc="374024F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C17C489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3FC02F56">
      <w:start w:val="1"/>
      <w:numFmt w:val="lowerLetter"/>
      <w:lvlText w:val="%3."/>
      <w:lvlJc w:val="left"/>
      <w:pPr>
        <w:ind w:left="2340" w:hanging="360"/>
      </w:pPr>
      <w:rPr>
        <w:rFonts w:ascii="Times New Roman" w:eastAsia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84A1DB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5" w15:restartNumberingAfterBreak="0">
    <w:nsid w:val="6BE45776"/>
    <w:multiLevelType w:val="hybridMultilevel"/>
    <w:tmpl w:val="27E87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5B366E"/>
    <w:multiLevelType w:val="singleLevel"/>
    <w:tmpl w:val="BA46A740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7" w15:restartNumberingAfterBreak="0">
    <w:nsid w:val="70B77811"/>
    <w:multiLevelType w:val="hybridMultilevel"/>
    <w:tmpl w:val="B45CC3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984214"/>
    <w:multiLevelType w:val="singleLevel"/>
    <w:tmpl w:val="9098A842"/>
    <w:lvl w:ilvl="0">
      <w:start w:val="10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9" w15:restartNumberingAfterBreak="0">
    <w:nsid w:val="74A3670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755A4F0F"/>
    <w:multiLevelType w:val="singleLevel"/>
    <w:tmpl w:val="69B22C7C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41" w15:restartNumberingAfterBreak="0">
    <w:nsid w:val="76225474"/>
    <w:multiLevelType w:val="singleLevel"/>
    <w:tmpl w:val="5B3C6B90"/>
    <w:lvl w:ilvl="0">
      <w:start w:val="8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Courier" w:hAnsi="Courier" w:cs="Courier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42" w15:restartNumberingAfterBreak="0">
    <w:nsid w:val="771E14A3"/>
    <w:multiLevelType w:val="hybridMultilevel"/>
    <w:tmpl w:val="8EE0CFD6"/>
    <w:lvl w:ilvl="0" w:tplc="8A6239D8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3" w15:restartNumberingAfterBreak="0">
    <w:nsid w:val="7B6406EB"/>
    <w:multiLevelType w:val="hybridMultilevel"/>
    <w:tmpl w:val="4EE8A4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B670F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4"/>
  </w:num>
  <w:num w:numId="2">
    <w:abstractNumId w:val="39"/>
  </w:num>
  <w:num w:numId="3">
    <w:abstractNumId w:val="30"/>
  </w:num>
  <w:num w:numId="4">
    <w:abstractNumId w:val="4"/>
  </w:num>
  <w:num w:numId="5">
    <w:abstractNumId w:val="8"/>
  </w:num>
  <w:num w:numId="6">
    <w:abstractNumId w:val="31"/>
  </w:num>
  <w:num w:numId="7">
    <w:abstractNumId w:val="10"/>
  </w:num>
  <w:num w:numId="8">
    <w:abstractNumId w:val="15"/>
  </w:num>
  <w:num w:numId="9">
    <w:abstractNumId w:val="24"/>
  </w:num>
  <w:num w:numId="10">
    <w:abstractNumId w:val="9"/>
  </w:num>
  <w:num w:numId="11">
    <w:abstractNumId w:val="28"/>
  </w:num>
  <w:num w:numId="12">
    <w:abstractNumId w:val="14"/>
  </w:num>
  <w:num w:numId="13">
    <w:abstractNumId w:val="42"/>
  </w:num>
  <w:num w:numId="14">
    <w:abstractNumId w:val="37"/>
  </w:num>
  <w:num w:numId="15">
    <w:abstractNumId w:val="2"/>
  </w:num>
  <w:num w:numId="16">
    <w:abstractNumId w:val="17"/>
  </w:num>
  <w:num w:numId="17">
    <w:abstractNumId w:val="16"/>
  </w:num>
  <w:num w:numId="18">
    <w:abstractNumId w:val="27"/>
    <w:lvlOverride w:ilvl="0">
      <w:startOverride w:val="1"/>
    </w:lvlOverride>
  </w:num>
  <w:num w:numId="19">
    <w:abstractNumId w:val="11"/>
  </w:num>
  <w:num w:numId="2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29"/>
  </w:num>
  <w:num w:numId="23">
    <w:abstractNumId w:val="43"/>
  </w:num>
  <w:num w:numId="24">
    <w:abstractNumId w:val="25"/>
  </w:num>
  <w:num w:numId="25">
    <w:abstractNumId w:val="6"/>
  </w:num>
  <w:num w:numId="26">
    <w:abstractNumId w:val="13"/>
  </w:num>
  <w:num w:numId="27">
    <w:abstractNumId w:val="19"/>
    <w:lvlOverride w:ilvl="0">
      <w:startOverride w:val="1"/>
    </w:lvlOverride>
  </w:num>
  <w:num w:numId="28">
    <w:abstractNumId w:val="36"/>
    <w:lvlOverride w:ilvl="0">
      <w:startOverride w:val="2"/>
    </w:lvlOverride>
  </w:num>
  <w:num w:numId="29">
    <w:abstractNumId w:val="40"/>
    <w:lvlOverride w:ilvl="0">
      <w:startOverride w:val="3"/>
    </w:lvlOverride>
  </w:num>
  <w:num w:numId="30">
    <w:abstractNumId w:val="3"/>
    <w:lvlOverride w:ilvl="0">
      <w:startOverride w:val="4"/>
    </w:lvlOverride>
  </w:num>
  <w:num w:numId="31">
    <w:abstractNumId w:val="0"/>
    <w:lvlOverride w:ilvl="0">
      <w:startOverride w:val="5"/>
    </w:lvlOverride>
  </w:num>
  <w:num w:numId="32">
    <w:abstractNumId w:val="18"/>
    <w:lvlOverride w:ilvl="0">
      <w:startOverride w:val="6"/>
    </w:lvlOverride>
  </w:num>
  <w:num w:numId="33">
    <w:abstractNumId w:val="22"/>
    <w:lvlOverride w:ilvl="0">
      <w:startOverride w:val="7"/>
    </w:lvlOverride>
  </w:num>
  <w:num w:numId="34">
    <w:abstractNumId w:val="23"/>
    <w:lvlOverride w:ilvl="0">
      <w:startOverride w:val="1"/>
    </w:lvlOverride>
  </w:num>
  <w:num w:numId="35">
    <w:abstractNumId w:val="1"/>
    <w:lvlOverride w:ilvl="0">
      <w:startOverride w:val="2"/>
    </w:lvlOverride>
  </w:num>
  <w:num w:numId="36">
    <w:abstractNumId w:val="21"/>
    <w:lvlOverride w:ilvl="0">
      <w:startOverride w:val="3"/>
    </w:lvlOverride>
  </w:num>
  <w:num w:numId="37">
    <w:abstractNumId w:val="41"/>
    <w:lvlOverride w:ilvl="0">
      <w:startOverride w:val="8"/>
    </w:lvlOverride>
  </w:num>
  <w:num w:numId="38">
    <w:abstractNumId w:val="32"/>
    <w:lvlOverride w:ilvl="0">
      <w:startOverride w:val="9"/>
    </w:lvlOverride>
  </w:num>
  <w:num w:numId="39">
    <w:abstractNumId w:val="38"/>
    <w:lvlOverride w:ilvl="0">
      <w:startOverride w:val="10"/>
    </w:lvlOverride>
  </w:num>
  <w:num w:numId="40">
    <w:abstractNumId w:val="20"/>
    <w:lvlOverride w:ilvl="0">
      <w:startOverride w:val="11"/>
    </w:lvlOverride>
  </w:num>
  <w:num w:numId="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  <w:lvlOverride w:ilvl="0">
      <w:startOverride w:val="1"/>
    </w:lvlOverride>
  </w:num>
  <w:num w:numId="4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510"/>
    <w:rsid w:val="00003F6F"/>
    <w:rsid w:val="0001179A"/>
    <w:rsid w:val="000136D5"/>
    <w:rsid w:val="000179EE"/>
    <w:rsid w:val="00030D64"/>
    <w:rsid w:val="000352B9"/>
    <w:rsid w:val="00044B01"/>
    <w:rsid w:val="00046CE1"/>
    <w:rsid w:val="0006237A"/>
    <w:rsid w:val="000633C1"/>
    <w:rsid w:val="00064D35"/>
    <w:rsid w:val="000722A9"/>
    <w:rsid w:val="0007319A"/>
    <w:rsid w:val="00084B37"/>
    <w:rsid w:val="000867A0"/>
    <w:rsid w:val="00096646"/>
    <w:rsid w:val="000A7D8B"/>
    <w:rsid w:val="000B1B33"/>
    <w:rsid w:val="000B4513"/>
    <w:rsid w:val="000B5B3D"/>
    <w:rsid w:val="000B6473"/>
    <w:rsid w:val="000B7007"/>
    <w:rsid w:val="000B7341"/>
    <w:rsid w:val="000C3089"/>
    <w:rsid w:val="000C419A"/>
    <w:rsid w:val="000D0B42"/>
    <w:rsid w:val="000D104F"/>
    <w:rsid w:val="000D6D16"/>
    <w:rsid w:val="000E7CA1"/>
    <w:rsid w:val="000F53C0"/>
    <w:rsid w:val="000F77D3"/>
    <w:rsid w:val="0010064B"/>
    <w:rsid w:val="00106AE4"/>
    <w:rsid w:val="00111153"/>
    <w:rsid w:val="001133BE"/>
    <w:rsid w:val="00116B77"/>
    <w:rsid w:val="00117DDA"/>
    <w:rsid w:val="001208E9"/>
    <w:rsid w:val="00123F2E"/>
    <w:rsid w:val="00124E54"/>
    <w:rsid w:val="00127726"/>
    <w:rsid w:val="0013107D"/>
    <w:rsid w:val="00132A48"/>
    <w:rsid w:val="0013371B"/>
    <w:rsid w:val="00137E79"/>
    <w:rsid w:val="001479A7"/>
    <w:rsid w:val="001529F3"/>
    <w:rsid w:val="00157BAC"/>
    <w:rsid w:val="001614D0"/>
    <w:rsid w:val="00161988"/>
    <w:rsid w:val="00165092"/>
    <w:rsid w:val="00166373"/>
    <w:rsid w:val="00167880"/>
    <w:rsid w:val="00175D56"/>
    <w:rsid w:val="00183BC1"/>
    <w:rsid w:val="00197D5F"/>
    <w:rsid w:val="001A4D53"/>
    <w:rsid w:val="001B3A65"/>
    <w:rsid w:val="001B4A65"/>
    <w:rsid w:val="001B6839"/>
    <w:rsid w:val="001C2C5D"/>
    <w:rsid w:val="001C2F0E"/>
    <w:rsid w:val="001D0700"/>
    <w:rsid w:val="001D3CD3"/>
    <w:rsid w:val="001D483D"/>
    <w:rsid w:val="001E63CE"/>
    <w:rsid w:val="001F14B4"/>
    <w:rsid w:val="001F1752"/>
    <w:rsid w:val="001F6FD0"/>
    <w:rsid w:val="001F7F3D"/>
    <w:rsid w:val="00203342"/>
    <w:rsid w:val="00206217"/>
    <w:rsid w:val="0022637C"/>
    <w:rsid w:val="00230A07"/>
    <w:rsid w:val="00231C9E"/>
    <w:rsid w:val="00232DEC"/>
    <w:rsid w:val="00233E2B"/>
    <w:rsid w:val="002414F5"/>
    <w:rsid w:val="00246AE1"/>
    <w:rsid w:val="00250828"/>
    <w:rsid w:val="002509CC"/>
    <w:rsid w:val="00254BC4"/>
    <w:rsid w:val="00262E37"/>
    <w:rsid w:val="00264008"/>
    <w:rsid w:val="00280541"/>
    <w:rsid w:val="00291509"/>
    <w:rsid w:val="00293978"/>
    <w:rsid w:val="00295EE6"/>
    <w:rsid w:val="002A7DB8"/>
    <w:rsid w:val="002B1AF8"/>
    <w:rsid w:val="002B41C6"/>
    <w:rsid w:val="002B4ADA"/>
    <w:rsid w:val="002B5612"/>
    <w:rsid w:val="002C07F1"/>
    <w:rsid w:val="002C68A0"/>
    <w:rsid w:val="002D28EF"/>
    <w:rsid w:val="002D6EF3"/>
    <w:rsid w:val="002D737B"/>
    <w:rsid w:val="002E25A8"/>
    <w:rsid w:val="002E6645"/>
    <w:rsid w:val="002F1462"/>
    <w:rsid w:val="002F6ED2"/>
    <w:rsid w:val="0031433D"/>
    <w:rsid w:val="00322C1E"/>
    <w:rsid w:val="003241F7"/>
    <w:rsid w:val="00330374"/>
    <w:rsid w:val="003344A4"/>
    <w:rsid w:val="0033550F"/>
    <w:rsid w:val="0034632D"/>
    <w:rsid w:val="0034666F"/>
    <w:rsid w:val="003512AF"/>
    <w:rsid w:val="0035500C"/>
    <w:rsid w:val="00357EFB"/>
    <w:rsid w:val="00366BE4"/>
    <w:rsid w:val="00367FB8"/>
    <w:rsid w:val="00370AE6"/>
    <w:rsid w:val="003741A2"/>
    <w:rsid w:val="00376102"/>
    <w:rsid w:val="00377B80"/>
    <w:rsid w:val="0038028F"/>
    <w:rsid w:val="003837DF"/>
    <w:rsid w:val="0038438F"/>
    <w:rsid w:val="00385A19"/>
    <w:rsid w:val="00391E58"/>
    <w:rsid w:val="00396A2A"/>
    <w:rsid w:val="003B4510"/>
    <w:rsid w:val="003B45C8"/>
    <w:rsid w:val="003B4816"/>
    <w:rsid w:val="003B636A"/>
    <w:rsid w:val="003B753D"/>
    <w:rsid w:val="003D0B8D"/>
    <w:rsid w:val="003D199C"/>
    <w:rsid w:val="003D5184"/>
    <w:rsid w:val="003D55D8"/>
    <w:rsid w:val="003D7C2A"/>
    <w:rsid w:val="003E7305"/>
    <w:rsid w:val="003F1688"/>
    <w:rsid w:val="003F4667"/>
    <w:rsid w:val="003F54C8"/>
    <w:rsid w:val="004006AD"/>
    <w:rsid w:val="00406F8A"/>
    <w:rsid w:val="004102C7"/>
    <w:rsid w:val="00416ACC"/>
    <w:rsid w:val="004239CC"/>
    <w:rsid w:val="00424349"/>
    <w:rsid w:val="004253CA"/>
    <w:rsid w:val="00426595"/>
    <w:rsid w:val="00426A01"/>
    <w:rsid w:val="00426A0C"/>
    <w:rsid w:val="004300FE"/>
    <w:rsid w:val="0043032A"/>
    <w:rsid w:val="0043103C"/>
    <w:rsid w:val="0043775B"/>
    <w:rsid w:val="00442483"/>
    <w:rsid w:val="00443508"/>
    <w:rsid w:val="00447000"/>
    <w:rsid w:val="00452F3D"/>
    <w:rsid w:val="0045390E"/>
    <w:rsid w:val="00456D62"/>
    <w:rsid w:val="00465862"/>
    <w:rsid w:val="00472142"/>
    <w:rsid w:val="00474EE0"/>
    <w:rsid w:val="004777F8"/>
    <w:rsid w:val="00481927"/>
    <w:rsid w:val="00486348"/>
    <w:rsid w:val="004872DF"/>
    <w:rsid w:val="00492EDD"/>
    <w:rsid w:val="004938C6"/>
    <w:rsid w:val="0049414E"/>
    <w:rsid w:val="004977A2"/>
    <w:rsid w:val="004A5264"/>
    <w:rsid w:val="004A5FD3"/>
    <w:rsid w:val="004B1027"/>
    <w:rsid w:val="004B62F0"/>
    <w:rsid w:val="004B751F"/>
    <w:rsid w:val="004D14F6"/>
    <w:rsid w:val="004E413E"/>
    <w:rsid w:val="004E783A"/>
    <w:rsid w:val="004F57D9"/>
    <w:rsid w:val="004F6D99"/>
    <w:rsid w:val="004F7035"/>
    <w:rsid w:val="00500EF5"/>
    <w:rsid w:val="005101A4"/>
    <w:rsid w:val="00511F8B"/>
    <w:rsid w:val="005169FC"/>
    <w:rsid w:val="00522D76"/>
    <w:rsid w:val="00524233"/>
    <w:rsid w:val="00526D19"/>
    <w:rsid w:val="005300BF"/>
    <w:rsid w:val="00540D14"/>
    <w:rsid w:val="005419E6"/>
    <w:rsid w:val="00546622"/>
    <w:rsid w:val="00556B7A"/>
    <w:rsid w:val="00563081"/>
    <w:rsid w:val="00566741"/>
    <w:rsid w:val="005726D6"/>
    <w:rsid w:val="005741CB"/>
    <w:rsid w:val="00576DEF"/>
    <w:rsid w:val="00577AED"/>
    <w:rsid w:val="00587933"/>
    <w:rsid w:val="00591058"/>
    <w:rsid w:val="0059333E"/>
    <w:rsid w:val="005933A6"/>
    <w:rsid w:val="005970E7"/>
    <w:rsid w:val="005A12F2"/>
    <w:rsid w:val="005A18F8"/>
    <w:rsid w:val="005A2D16"/>
    <w:rsid w:val="005A7B9F"/>
    <w:rsid w:val="005C109C"/>
    <w:rsid w:val="005C397F"/>
    <w:rsid w:val="005C50C8"/>
    <w:rsid w:val="005D02DC"/>
    <w:rsid w:val="005D263B"/>
    <w:rsid w:val="005D34F4"/>
    <w:rsid w:val="005D36A8"/>
    <w:rsid w:val="005D4D92"/>
    <w:rsid w:val="005D6177"/>
    <w:rsid w:val="005E0BD5"/>
    <w:rsid w:val="005E1D40"/>
    <w:rsid w:val="005E63CE"/>
    <w:rsid w:val="005F0F69"/>
    <w:rsid w:val="005F5CC0"/>
    <w:rsid w:val="005F724E"/>
    <w:rsid w:val="0060343B"/>
    <w:rsid w:val="00604E80"/>
    <w:rsid w:val="0061033D"/>
    <w:rsid w:val="00622F98"/>
    <w:rsid w:val="00623092"/>
    <w:rsid w:val="00627D54"/>
    <w:rsid w:val="00634CD2"/>
    <w:rsid w:val="00640EE6"/>
    <w:rsid w:val="00653F1A"/>
    <w:rsid w:val="00661162"/>
    <w:rsid w:val="00663434"/>
    <w:rsid w:val="00672BE6"/>
    <w:rsid w:val="006738D7"/>
    <w:rsid w:val="00680BB4"/>
    <w:rsid w:val="00681E5B"/>
    <w:rsid w:val="006838B0"/>
    <w:rsid w:val="0069494C"/>
    <w:rsid w:val="006A6464"/>
    <w:rsid w:val="006A77CF"/>
    <w:rsid w:val="006C428A"/>
    <w:rsid w:val="006C7EC6"/>
    <w:rsid w:val="006D004F"/>
    <w:rsid w:val="006D65E1"/>
    <w:rsid w:val="006E3616"/>
    <w:rsid w:val="006E7432"/>
    <w:rsid w:val="006E7C24"/>
    <w:rsid w:val="006F02BA"/>
    <w:rsid w:val="006F7D7C"/>
    <w:rsid w:val="0070051B"/>
    <w:rsid w:val="00701B80"/>
    <w:rsid w:val="00706D9E"/>
    <w:rsid w:val="00710F3D"/>
    <w:rsid w:val="00716138"/>
    <w:rsid w:val="0072634B"/>
    <w:rsid w:val="00732BE6"/>
    <w:rsid w:val="00743A49"/>
    <w:rsid w:val="00743EF5"/>
    <w:rsid w:val="0074680F"/>
    <w:rsid w:val="00754E24"/>
    <w:rsid w:val="007576FE"/>
    <w:rsid w:val="00772779"/>
    <w:rsid w:val="0078092B"/>
    <w:rsid w:val="00790F46"/>
    <w:rsid w:val="007933B6"/>
    <w:rsid w:val="00793B52"/>
    <w:rsid w:val="007942A2"/>
    <w:rsid w:val="007978BC"/>
    <w:rsid w:val="00797BF3"/>
    <w:rsid w:val="007A33C9"/>
    <w:rsid w:val="007B1160"/>
    <w:rsid w:val="007B5B83"/>
    <w:rsid w:val="007B650C"/>
    <w:rsid w:val="007C5629"/>
    <w:rsid w:val="007C6CD6"/>
    <w:rsid w:val="007D37CD"/>
    <w:rsid w:val="007D428F"/>
    <w:rsid w:val="007E059A"/>
    <w:rsid w:val="007E1DA7"/>
    <w:rsid w:val="007E314C"/>
    <w:rsid w:val="007F6541"/>
    <w:rsid w:val="00801764"/>
    <w:rsid w:val="00804E96"/>
    <w:rsid w:val="008064B4"/>
    <w:rsid w:val="00811880"/>
    <w:rsid w:val="00813AD2"/>
    <w:rsid w:val="0081730D"/>
    <w:rsid w:val="00822C0B"/>
    <w:rsid w:val="00830FCC"/>
    <w:rsid w:val="0083150A"/>
    <w:rsid w:val="00833721"/>
    <w:rsid w:val="00836FF3"/>
    <w:rsid w:val="00837CF1"/>
    <w:rsid w:val="008428AB"/>
    <w:rsid w:val="00843FF1"/>
    <w:rsid w:val="00846815"/>
    <w:rsid w:val="008474AF"/>
    <w:rsid w:val="00847C91"/>
    <w:rsid w:val="00851E56"/>
    <w:rsid w:val="00855FFE"/>
    <w:rsid w:val="00856118"/>
    <w:rsid w:val="008631F1"/>
    <w:rsid w:val="00864A4B"/>
    <w:rsid w:val="00881268"/>
    <w:rsid w:val="00884A26"/>
    <w:rsid w:val="00890E02"/>
    <w:rsid w:val="0089691F"/>
    <w:rsid w:val="008A4676"/>
    <w:rsid w:val="008A58E0"/>
    <w:rsid w:val="008A5C23"/>
    <w:rsid w:val="008A7163"/>
    <w:rsid w:val="008B1DA5"/>
    <w:rsid w:val="008B4FBE"/>
    <w:rsid w:val="008B52E5"/>
    <w:rsid w:val="008D0676"/>
    <w:rsid w:val="008E0A5D"/>
    <w:rsid w:val="008E0A5F"/>
    <w:rsid w:val="008F02FC"/>
    <w:rsid w:val="008F1C82"/>
    <w:rsid w:val="008F31A1"/>
    <w:rsid w:val="008F6B3D"/>
    <w:rsid w:val="008F7E44"/>
    <w:rsid w:val="0090011E"/>
    <w:rsid w:val="00905F00"/>
    <w:rsid w:val="009103CA"/>
    <w:rsid w:val="0091148B"/>
    <w:rsid w:val="00911A93"/>
    <w:rsid w:val="00914CDB"/>
    <w:rsid w:val="00916888"/>
    <w:rsid w:val="009214C8"/>
    <w:rsid w:val="00921B72"/>
    <w:rsid w:val="0093073B"/>
    <w:rsid w:val="009335F2"/>
    <w:rsid w:val="00936FD1"/>
    <w:rsid w:val="00947B4F"/>
    <w:rsid w:val="009539E5"/>
    <w:rsid w:val="00954538"/>
    <w:rsid w:val="00966A0E"/>
    <w:rsid w:val="0096766D"/>
    <w:rsid w:val="00974173"/>
    <w:rsid w:val="00981410"/>
    <w:rsid w:val="00981A78"/>
    <w:rsid w:val="009846DA"/>
    <w:rsid w:val="009861DB"/>
    <w:rsid w:val="009A3AA0"/>
    <w:rsid w:val="009A71DE"/>
    <w:rsid w:val="009B6070"/>
    <w:rsid w:val="009B7438"/>
    <w:rsid w:val="009B747E"/>
    <w:rsid w:val="009B75CF"/>
    <w:rsid w:val="009B7E34"/>
    <w:rsid w:val="009C03D7"/>
    <w:rsid w:val="009C04B3"/>
    <w:rsid w:val="009C0F17"/>
    <w:rsid w:val="009C2164"/>
    <w:rsid w:val="009C4A18"/>
    <w:rsid w:val="009D1E12"/>
    <w:rsid w:val="009D3BB4"/>
    <w:rsid w:val="009D5E8D"/>
    <w:rsid w:val="009E3A0E"/>
    <w:rsid w:val="00A050D4"/>
    <w:rsid w:val="00A06EE2"/>
    <w:rsid w:val="00A11FC2"/>
    <w:rsid w:val="00A23DB3"/>
    <w:rsid w:val="00A264C7"/>
    <w:rsid w:val="00A303BA"/>
    <w:rsid w:val="00A31DB2"/>
    <w:rsid w:val="00A32F47"/>
    <w:rsid w:val="00A3564E"/>
    <w:rsid w:val="00A42E48"/>
    <w:rsid w:val="00A52D1E"/>
    <w:rsid w:val="00A55885"/>
    <w:rsid w:val="00A5770B"/>
    <w:rsid w:val="00A6141F"/>
    <w:rsid w:val="00A6379E"/>
    <w:rsid w:val="00A638F7"/>
    <w:rsid w:val="00A763B9"/>
    <w:rsid w:val="00A84F6D"/>
    <w:rsid w:val="00A86DE4"/>
    <w:rsid w:val="00A90FC2"/>
    <w:rsid w:val="00A954F2"/>
    <w:rsid w:val="00AA1680"/>
    <w:rsid w:val="00AA2D37"/>
    <w:rsid w:val="00AB1435"/>
    <w:rsid w:val="00AB15F4"/>
    <w:rsid w:val="00AB3A96"/>
    <w:rsid w:val="00AB401B"/>
    <w:rsid w:val="00AD49E6"/>
    <w:rsid w:val="00AE7364"/>
    <w:rsid w:val="00AE7D6B"/>
    <w:rsid w:val="00B00C00"/>
    <w:rsid w:val="00B00E54"/>
    <w:rsid w:val="00B01141"/>
    <w:rsid w:val="00B01927"/>
    <w:rsid w:val="00B17E3A"/>
    <w:rsid w:val="00B20792"/>
    <w:rsid w:val="00B25105"/>
    <w:rsid w:val="00B27368"/>
    <w:rsid w:val="00B32980"/>
    <w:rsid w:val="00B41EB0"/>
    <w:rsid w:val="00B434A0"/>
    <w:rsid w:val="00B43B48"/>
    <w:rsid w:val="00B43F4D"/>
    <w:rsid w:val="00B45AC3"/>
    <w:rsid w:val="00B608AF"/>
    <w:rsid w:val="00B61575"/>
    <w:rsid w:val="00B74FB5"/>
    <w:rsid w:val="00B75BA7"/>
    <w:rsid w:val="00B76BE3"/>
    <w:rsid w:val="00B8259E"/>
    <w:rsid w:val="00B85CE1"/>
    <w:rsid w:val="00B86A16"/>
    <w:rsid w:val="00B92FDF"/>
    <w:rsid w:val="00B97ADB"/>
    <w:rsid w:val="00BA487B"/>
    <w:rsid w:val="00BB0618"/>
    <w:rsid w:val="00BB084D"/>
    <w:rsid w:val="00BC216E"/>
    <w:rsid w:val="00BC4577"/>
    <w:rsid w:val="00BC518C"/>
    <w:rsid w:val="00BC54D9"/>
    <w:rsid w:val="00BC71A7"/>
    <w:rsid w:val="00BD258A"/>
    <w:rsid w:val="00BD31FC"/>
    <w:rsid w:val="00BD4BC5"/>
    <w:rsid w:val="00BE2A34"/>
    <w:rsid w:val="00BE4B52"/>
    <w:rsid w:val="00BF4C29"/>
    <w:rsid w:val="00BF5780"/>
    <w:rsid w:val="00BF609C"/>
    <w:rsid w:val="00C0117B"/>
    <w:rsid w:val="00C11A97"/>
    <w:rsid w:val="00C11E96"/>
    <w:rsid w:val="00C1355C"/>
    <w:rsid w:val="00C1451A"/>
    <w:rsid w:val="00C16C6C"/>
    <w:rsid w:val="00C16D4A"/>
    <w:rsid w:val="00C17DDE"/>
    <w:rsid w:val="00C3008D"/>
    <w:rsid w:val="00C30CAA"/>
    <w:rsid w:val="00C30F50"/>
    <w:rsid w:val="00C31590"/>
    <w:rsid w:val="00C32C44"/>
    <w:rsid w:val="00C32E26"/>
    <w:rsid w:val="00C35048"/>
    <w:rsid w:val="00C352F4"/>
    <w:rsid w:val="00C41CB2"/>
    <w:rsid w:val="00C428D2"/>
    <w:rsid w:val="00C43234"/>
    <w:rsid w:val="00C463DC"/>
    <w:rsid w:val="00C465B5"/>
    <w:rsid w:val="00C50F61"/>
    <w:rsid w:val="00C522AC"/>
    <w:rsid w:val="00C546CE"/>
    <w:rsid w:val="00C55268"/>
    <w:rsid w:val="00C56619"/>
    <w:rsid w:val="00C575C9"/>
    <w:rsid w:val="00C61E4A"/>
    <w:rsid w:val="00C62434"/>
    <w:rsid w:val="00C651D1"/>
    <w:rsid w:val="00C72FE2"/>
    <w:rsid w:val="00C75681"/>
    <w:rsid w:val="00C86630"/>
    <w:rsid w:val="00C92BD4"/>
    <w:rsid w:val="00C956A9"/>
    <w:rsid w:val="00C97AE7"/>
    <w:rsid w:val="00CA005A"/>
    <w:rsid w:val="00CA1DAD"/>
    <w:rsid w:val="00CA2692"/>
    <w:rsid w:val="00CB1C39"/>
    <w:rsid w:val="00CB4BBC"/>
    <w:rsid w:val="00CC1AC7"/>
    <w:rsid w:val="00CC3CBF"/>
    <w:rsid w:val="00CC5A2E"/>
    <w:rsid w:val="00CC79AC"/>
    <w:rsid w:val="00CE2BE8"/>
    <w:rsid w:val="00CE3EDF"/>
    <w:rsid w:val="00CE4EA1"/>
    <w:rsid w:val="00CE792A"/>
    <w:rsid w:val="00CF0D6C"/>
    <w:rsid w:val="00CF1EBE"/>
    <w:rsid w:val="00CF3731"/>
    <w:rsid w:val="00D005A4"/>
    <w:rsid w:val="00D041AF"/>
    <w:rsid w:val="00D047D0"/>
    <w:rsid w:val="00D24072"/>
    <w:rsid w:val="00D25E5A"/>
    <w:rsid w:val="00D328CA"/>
    <w:rsid w:val="00D34FB9"/>
    <w:rsid w:val="00D359FD"/>
    <w:rsid w:val="00D4688A"/>
    <w:rsid w:val="00D4711E"/>
    <w:rsid w:val="00D504F5"/>
    <w:rsid w:val="00D52C3D"/>
    <w:rsid w:val="00D60ADF"/>
    <w:rsid w:val="00D74F99"/>
    <w:rsid w:val="00D81AC1"/>
    <w:rsid w:val="00D856D0"/>
    <w:rsid w:val="00D90A8D"/>
    <w:rsid w:val="00D923F9"/>
    <w:rsid w:val="00D92A3C"/>
    <w:rsid w:val="00D95D5A"/>
    <w:rsid w:val="00DB1A25"/>
    <w:rsid w:val="00DB6A58"/>
    <w:rsid w:val="00DC1744"/>
    <w:rsid w:val="00DC4A0C"/>
    <w:rsid w:val="00DC7CEB"/>
    <w:rsid w:val="00DD0FAA"/>
    <w:rsid w:val="00DD300D"/>
    <w:rsid w:val="00DE3083"/>
    <w:rsid w:val="00DE707E"/>
    <w:rsid w:val="00DE745C"/>
    <w:rsid w:val="00DF3359"/>
    <w:rsid w:val="00DF7A97"/>
    <w:rsid w:val="00E006E7"/>
    <w:rsid w:val="00E0159E"/>
    <w:rsid w:val="00E1096A"/>
    <w:rsid w:val="00E11D58"/>
    <w:rsid w:val="00E13478"/>
    <w:rsid w:val="00E16EEA"/>
    <w:rsid w:val="00E21DD6"/>
    <w:rsid w:val="00E22BF6"/>
    <w:rsid w:val="00E23174"/>
    <w:rsid w:val="00E3102D"/>
    <w:rsid w:val="00E32062"/>
    <w:rsid w:val="00E36E20"/>
    <w:rsid w:val="00E36E48"/>
    <w:rsid w:val="00E41DD3"/>
    <w:rsid w:val="00E476FE"/>
    <w:rsid w:val="00E60C42"/>
    <w:rsid w:val="00E64B58"/>
    <w:rsid w:val="00E7126D"/>
    <w:rsid w:val="00E76B68"/>
    <w:rsid w:val="00E82501"/>
    <w:rsid w:val="00E83CA9"/>
    <w:rsid w:val="00E969B3"/>
    <w:rsid w:val="00EA2083"/>
    <w:rsid w:val="00EA4198"/>
    <w:rsid w:val="00EB7175"/>
    <w:rsid w:val="00EC33B7"/>
    <w:rsid w:val="00EC4137"/>
    <w:rsid w:val="00EC5DC4"/>
    <w:rsid w:val="00ED1813"/>
    <w:rsid w:val="00ED1E2E"/>
    <w:rsid w:val="00EE46BE"/>
    <w:rsid w:val="00EE79A9"/>
    <w:rsid w:val="00EF1516"/>
    <w:rsid w:val="00F06E4A"/>
    <w:rsid w:val="00F103E6"/>
    <w:rsid w:val="00F12403"/>
    <w:rsid w:val="00F14161"/>
    <w:rsid w:val="00F20B76"/>
    <w:rsid w:val="00F27D81"/>
    <w:rsid w:val="00F313A4"/>
    <w:rsid w:val="00F3653F"/>
    <w:rsid w:val="00F415E9"/>
    <w:rsid w:val="00F41691"/>
    <w:rsid w:val="00F42C86"/>
    <w:rsid w:val="00F46EC7"/>
    <w:rsid w:val="00F61654"/>
    <w:rsid w:val="00F6542A"/>
    <w:rsid w:val="00F86DC4"/>
    <w:rsid w:val="00F90FA5"/>
    <w:rsid w:val="00F91D6E"/>
    <w:rsid w:val="00F92ABD"/>
    <w:rsid w:val="00F953FB"/>
    <w:rsid w:val="00FA6BA1"/>
    <w:rsid w:val="00FA6DA1"/>
    <w:rsid w:val="00FB32B8"/>
    <w:rsid w:val="00FB5982"/>
    <w:rsid w:val="00FB5EEA"/>
    <w:rsid w:val="00FB7360"/>
    <w:rsid w:val="00FC7339"/>
    <w:rsid w:val="00FD1898"/>
    <w:rsid w:val="00FE0884"/>
    <w:rsid w:val="00FE41F4"/>
    <w:rsid w:val="00FF207F"/>
    <w:rsid w:val="00FF50F6"/>
    <w:rsid w:val="00FF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4F8B9218"/>
  <w15:docId w15:val="{83514AEE-9091-4440-9D10-6D5E1A340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8D7"/>
  </w:style>
  <w:style w:type="paragraph" w:styleId="Heading1">
    <w:name w:val="heading 1"/>
    <w:basedOn w:val="Normal"/>
    <w:next w:val="Normal"/>
    <w:link w:val="Heading1Char"/>
    <w:qFormat/>
    <w:rsid w:val="009A3AA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qFormat/>
    <w:rsid w:val="006738D7"/>
    <w:pPr>
      <w:keepNext/>
      <w:tabs>
        <w:tab w:val="left" w:pos="2340"/>
      </w:tabs>
      <w:jc w:val="center"/>
      <w:outlineLvl w:val="1"/>
    </w:pPr>
    <w:rPr>
      <w:rFonts w:ascii="Helvetica" w:hAnsi="Helvetica"/>
      <w:b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A3564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933A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933A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B7007"/>
  </w:style>
  <w:style w:type="paragraph" w:customStyle="1" w:styleId="TEALetterHead">
    <w:name w:val="TEA Letter Head"/>
    <w:basedOn w:val="Normal"/>
    <w:rsid w:val="005C397F"/>
    <w:pPr>
      <w:tabs>
        <w:tab w:val="left" w:pos="288"/>
        <w:tab w:val="left" w:pos="576"/>
        <w:tab w:val="left" w:pos="2635"/>
        <w:tab w:val="left" w:pos="4608"/>
      </w:tabs>
    </w:pPr>
    <w:rPr>
      <w:sz w:val="24"/>
    </w:rPr>
  </w:style>
  <w:style w:type="paragraph" w:styleId="BalloonText">
    <w:name w:val="Balloon Text"/>
    <w:basedOn w:val="Normal"/>
    <w:semiHidden/>
    <w:rsid w:val="008F7E44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C11A97"/>
  </w:style>
  <w:style w:type="character" w:customStyle="1" w:styleId="FooterChar">
    <w:name w:val="Footer Char"/>
    <w:basedOn w:val="DefaultParagraphFont"/>
    <w:link w:val="Footer"/>
    <w:uiPriority w:val="99"/>
    <w:rsid w:val="006A77CF"/>
  </w:style>
  <w:style w:type="character" w:customStyle="1" w:styleId="Heading1Char">
    <w:name w:val="Heading 1 Char"/>
    <w:basedOn w:val="DefaultParagraphFont"/>
    <w:link w:val="Heading1"/>
    <w:rsid w:val="009A3A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46AE1"/>
    <w:pPr>
      <w:widowControl w:val="0"/>
      <w:ind w:left="720"/>
      <w:contextualSpacing/>
    </w:pPr>
    <w:rPr>
      <w:snapToGrid w:val="0"/>
      <w:sz w:val="24"/>
    </w:rPr>
  </w:style>
  <w:style w:type="character" w:styleId="Hyperlink">
    <w:name w:val="Hyperlink"/>
    <w:basedOn w:val="DefaultParagraphFont"/>
    <w:rsid w:val="00246AE1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6E3616"/>
    <w:pPr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6E3616"/>
    <w:rPr>
      <w:sz w:val="24"/>
      <w:szCs w:val="24"/>
    </w:rPr>
  </w:style>
  <w:style w:type="paragraph" w:styleId="DocumentMap">
    <w:name w:val="Document Map"/>
    <w:basedOn w:val="Normal"/>
    <w:link w:val="DocumentMapChar"/>
    <w:rsid w:val="00233E2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233E2B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9D5E8D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D5E8D"/>
    <w:rPr>
      <w:rFonts w:ascii="Consolas" w:eastAsiaTheme="minorHAnsi" w:hAnsi="Consolas" w:cstheme="minorBidi"/>
      <w:sz w:val="21"/>
      <w:szCs w:val="21"/>
    </w:rPr>
  </w:style>
  <w:style w:type="paragraph" w:customStyle="1" w:styleId="InsideAddressName">
    <w:name w:val="Inside Address Name"/>
    <w:basedOn w:val="Normal"/>
    <w:rsid w:val="00B17E3A"/>
    <w:rPr>
      <w:rFonts w:ascii="Arial" w:hAnsi="Arial"/>
      <w:sz w:val="22"/>
    </w:rPr>
  </w:style>
  <w:style w:type="paragraph" w:customStyle="1" w:styleId="SignatureJobTitle">
    <w:name w:val="Signature Job Title"/>
    <w:basedOn w:val="Signature"/>
    <w:next w:val="Normal"/>
    <w:rsid w:val="00B17E3A"/>
    <w:pPr>
      <w:keepNext/>
      <w:spacing w:line="240" w:lineRule="atLeast"/>
      <w:ind w:left="4565"/>
    </w:pPr>
    <w:rPr>
      <w:rFonts w:ascii="Garamond" w:hAnsi="Garamond"/>
      <w:kern w:val="18"/>
    </w:rPr>
  </w:style>
  <w:style w:type="paragraph" w:styleId="Signature">
    <w:name w:val="Signature"/>
    <w:basedOn w:val="Normal"/>
    <w:link w:val="SignatureChar"/>
    <w:rsid w:val="00B17E3A"/>
    <w:pPr>
      <w:ind w:left="4320"/>
    </w:pPr>
  </w:style>
  <w:style w:type="character" w:customStyle="1" w:styleId="SignatureChar">
    <w:name w:val="Signature Char"/>
    <w:basedOn w:val="DefaultParagraphFont"/>
    <w:link w:val="Signature"/>
    <w:rsid w:val="00B17E3A"/>
  </w:style>
  <w:style w:type="character" w:styleId="Strong">
    <w:name w:val="Strong"/>
    <w:basedOn w:val="DefaultParagraphFont"/>
    <w:uiPriority w:val="22"/>
    <w:qFormat/>
    <w:rsid w:val="00B85CE1"/>
    <w:rPr>
      <w:b/>
      <w:bCs/>
    </w:rPr>
  </w:style>
  <w:style w:type="paragraph" w:customStyle="1" w:styleId="Normal12pt">
    <w:name w:val="Normal + 12 pt"/>
    <w:aliases w:val="Not Bold"/>
    <w:basedOn w:val="Normal"/>
    <w:link w:val="Normal12ptChar"/>
    <w:rsid w:val="00710F3D"/>
    <w:rPr>
      <w:sz w:val="24"/>
      <w:szCs w:val="24"/>
    </w:rPr>
  </w:style>
  <w:style w:type="character" w:customStyle="1" w:styleId="Normal12ptChar">
    <w:name w:val="Normal + 12 pt Char"/>
    <w:aliases w:val="Not Bold Char"/>
    <w:basedOn w:val="DefaultParagraphFont"/>
    <w:link w:val="Normal12pt"/>
    <w:rsid w:val="00710F3D"/>
    <w:rPr>
      <w:sz w:val="24"/>
      <w:szCs w:val="24"/>
    </w:rPr>
  </w:style>
  <w:style w:type="paragraph" w:customStyle="1" w:styleId="Default">
    <w:name w:val="Default"/>
    <w:rsid w:val="00851E56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semiHidden/>
    <w:rsid w:val="00A356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CommentReference">
    <w:name w:val="annotation reference"/>
    <w:basedOn w:val="DefaultParagraphFont"/>
    <w:rsid w:val="00CA005A"/>
    <w:rPr>
      <w:sz w:val="16"/>
      <w:szCs w:val="16"/>
    </w:rPr>
  </w:style>
  <w:style w:type="paragraph" w:styleId="CommentText">
    <w:name w:val="annotation text"/>
    <w:basedOn w:val="Normal"/>
    <w:link w:val="CommentTextChar"/>
    <w:rsid w:val="00CA005A"/>
  </w:style>
  <w:style w:type="character" w:customStyle="1" w:styleId="CommentTextChar">
    <w:name w:val="Comment Text Char"/>
    <w:basedOn w:val="DefaultParagraphFont"/>
    <w:link w:val="CommentText"/>
    <w:rsid w:val="00CA005A"/>
  </w:style>
  <w:style w:type="paragraph" w:styleId="CommentSubject">
    <w:name w:val="annotation subject"/>
    <w:basedOn w:val="CommentText"/>
    <w:next w:val="CommentText"/>
    <w:link w:val="CommentSubjectChar"/>
    <w:rsid w:val="00CA00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CA00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5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6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39A2396EC39D419207B2BD0F9D3613" ma:contentTypeVersion="0" ma:contentTypeDescription="Create a new document." ma:contentTypeScope="" ma:versionID="91f26f564e2dc2fb4644357c7c084a32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C9044-C9BF-4F8B-9AF0-3CB49EED63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FE6CB5F3-95F9-4925-87C3-5A0DD0785223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A0C8501-6807-4195-9C46-37622BCA5D3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94636A-0DB4-4775-8E5D-95122DFFB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139EEFD9</Template>
  <TotalTime>0</TotalTime>
  <Pages>1</Pages>
  <Words>288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28th Combat Support Hospital</Company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Hospital Commander</dc:creator>
  <cp:lastModifiedBy>Garrison, Jeri L CIV USARMY MEDCOM BAMC (US)</cp:lastModifiedBy>
  <cp:revision>2</cp:revision>
  <cp:lastPrinted>2019-03-21T21:01:00Z</cp:lastPrinted>
  <dcterms:created xsi:type="dcterms:W3CDTF">2019-03-21T21:01:00Z</dcterms:created>
  <dcterms:modified xsi:type="dcterms:W3CDTF">2019-03-21T21:01:00Z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0x0101004C39A2396EC39D419207B2BD0F9D3613</vt:lpwstr>
  </property>
</Properties>
</file>