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0F1D6C" w14:textId="77777777" w:rsidR="00053B5A" w:rsidRPr="00915969" w:rsidRDefault="00053B5A" w:rsidP="00053B5A">
      <w:pPr>
        <w:pStyle w:val="Title"/>
        <w:jc w:val="right"/>
        <w:rPr>
          <w:rFonts w:ascii="Times New Roman" w:hAnsi="Times New Roman"/>
          <w:sz w:val="24"/>
        </w:rPr>
      </w:pPr>
      <w:bookmarkStart w:id="0" w:name="_GoBack"/>
      <w:bookmarkEnd w:id="0"/>
      <w:r w:rsidRPr="00915969">
        <w:rPr>
          <w:rFonts w:ascii="Times New Roman" w:hAnsi="Times New Roman"/>
          <w:sz w:val="24"/>
        </w:rPr>
        <w:t>12 June 2015</w:t>
      </w:r>
    </w:p>
    <w:p w14:paraId="4C0F1D6D" w14:textId="77777777" w:rsidR="00053B5A" w:rsidRPr="00915969" w:rsidRDefault="00053B5A" w:rsidP="00053B5A">
      <w:pPr>
        <w:pStyle w:val="Title"/>
        <w:rPr>
          <w:rFonts w:ascii="Times New Roman" w:hAnsi="Times New Roman"/>
          <w:sz w:val="24"/>
        </w:rPr>
      </w:pPr>
    </w:p>
    <w:p w14:paraId="4C0F1D6E" w14:textId="77777777" w:rsidR="00053B5A" w:rsidRPr="00915969" w:rsidRDefault="00053B5A" w:rsidP="00053B5A">
      <w:pPr>
        <w:pStyle w:val="Title"/>
        <w:rPr>
          <w:rFonts w:ascii="Times New Roman" w:hAnsi="Times New Roman"/>
          <w:sz w:val="24"/>
        </w:rPr>
      </w:pPr>
      <w:r w:rsidRPr="00915969">
        <w:rPr>
          <w:rFonts w:ascii="Times New Roman" w:hAnsi="Times New Roman"/>
          <w:sz w:val="24"/>
        </w:rPr>
        <w:t>CURRICULUM VITAE</w:t>
      </w:r>
    </w:p>
    <w:p w14:paraId="4C0F1D6F" w14:textId="77777777" w:rsidR="00053B5A" w:rsidRPr="00915969" w:rsidRDefault="00053B5A" w:rsidP="00053B5A">
      <w:pPr>
        <w:pStyle w:val="Title"/>
        <w:rPr>
          <w:rFonts w:ascii="Times New Roman" w:hAnsi="Times New Roman"/>
          <w:sz w:val="24"/>
        </w:rPr>
      </w:pPr>
    </w:p>
    <w:p w14:paraId="4C0F1D70" w14:textId="77777777" w:rsidR="006E4C56" w:rsidRPr="00915969" w:rsidRDefault="00E203FD" w:rsidP="00915969">
      <w:pPr>
        <w:pStyle w:val="Title"/>
        <w:jc w:val="left"/>
        <w:rPr>
          <w:rFonts w:ascii="Times New Roman" w:hAnsi="Times New Roman"/>
          <w:smallCaps/>
          <w:spacing w:val="20"/>
          <w:sz w:val="24"/>
        </w:rPr>
      </w:pPr>
      <w:r w:rsidRPr="00915969">
        <w:rPr>
          <w:rFonts w:ascii="Times New Roman" w:hAnsi="Times New Roman"/>
          <w:sz w:val="24"/>
        </w:rPr>
        <w:t>Horatio M. Crunch</w:t>
      </w:r>
      <w:r w:rsidR="00053B5A" w:rsidRPr="00915969">
        <w:rPr>
          <w:rFonts w:ascii="Times New Roman" w:hAnsi="Times New Roman"/>
          <w:sz w:val="24"/>
        </w:rPr>
        <w:t xml:space="preserve">, </w:t>
      </w:r>
      <w:r w:rsidR="00AB57A1" w:rsidRPr="00915969">
        <w:rPr>
          <w:rFonts w:ascii="Times New Roman" w:hAnsi="Times New Roman"/>
          <w:smallCaps/>
          <w:spacing w:val="20"/>
          <w:sz w:val="24"/>
        </w:rPr>
        <w:t>CAPT</w:t>
      </w:r>
      <w:r w:rsidR="008619DB" w:rsidRPr="00915969">
        <w:rPr>
          <w:rFonts w:ascii="Times New Roman" w:hAnsi="Times New Roman"/>
          <w:smallCaps/>
          <w:spacing w:val="20"/>
          <w:sz w:val="24"/>
        </w:rPr>
        <w:t>, M</w:t>
      </w:r>
      <w:r w:rsidR="006E4C56" w:rsidRPr="00915969">
        <w:rPr>
          <w:rFonts w:ascii="Times New Roman" w:hAnsi="Times New Roman"/>
          <w:smallCaps/>
          <w:spacing w:val="20"/>
          <w:sz w:val="24"/>
        </w:rPr>
        <w:t>C, USN</w:t>
      </w:r>
    </w:p>
    <w:p w14:paraId="4C0F1D71" w14:textId="77777777" w:rsidR="00E203FD" w:rsidRPr="00915969" w:rsidRDefault="00AB57A1" w:rsidP="00915969">
      <w:pPr>
        <w:pStyle w:val="Title"/>
        <w:jc w:val="left"/>
        <w:rPr>
          <w:rFonts w:ascii="Times New Roman" w:hAnsi="Times New Roman"/>
          <w:spacing w:val="0"/>
          <w:sz w:val="24"/>
        </w:rPr>
      </w:pPr>
      <w:r w:rsidRPr="00915969">
        <w:rPr>
          <w:rFonts w:ascii="Times New Roman" w:hAnsi="Times New Roman"/>
          <w:spacing w:val="0"/>
          <w:sz w:val="24"/>
        </w:rPr>
        <w:t xml:space="preserve">1302 </w:t>
      </w:r>
      <w:r w:rsidR="00E203FD" w:rsidRPr="00915969">
        <w:rPr>
          <w:rFonts w:ascii="Times New Roman" w:hAnsi="Times New Roman"/>
          <w:spacing w:val="0"/>
          <w:sz w:val="24"/>
        </w:rPr>
        <w:t>Cereal Way</w:t>
      </w:r>
    </w:p>
    <w:p w14:paraId="4C0F1D72" w14:textId="77777777" w:rsidR="005D1436" w:rsidRPr="00915969" w:rsidRDefault="003C6DFC" w:rsidP="00915969">
      <w:pPr>
        <w:pStyle w:val="Title"/>
        <w:jc w:val="left"/>
        <w:rPr>
          <w:rFonts w:ascii="Times New Roman" w:hAnsi="Times New Roman"/>
          <w:spacing w:val="0"/>
          <w:sz w:val="24"/>
        </w:rPr>
      </w:pPr>
      <w:r w:rsidRPr="00915969">
        <w:rPr>
          <w:rFonts w:ascii="Times New Roman" w:hAnsi="Times New Roman"/>
          <w:spacing w:val="0"/>
          <w:sz w:val="24"/>
        </w:rPr>
        <w:t>Quaker Town, PA 200</w:t>
      </w:r>
      <w:r w:rsidR="00AB57A1" w:rsidRPr="00915969">
        <w:rPr>
          <w:rFonts w:ascii="Times New Roman" w:hAnsi="Times New Roman"/>
          <w:spacing w:val="0"/>
          <w:sz w:val="24"/>
        </w:rPr>
        <w:t>82</w:t>
      </w:r>
    </w:p>
    <w:p w14:paraId="4C0F1D73" w14:textId="77777777" w:rsidR="003C6DFC" w:rsidRPr="00915969" w:rsidRDefault="003C6DFC" w:rsidP="00915969">
      <w:pPr>
        <w:pStyle w:val="Title"/>
        <w:jc w:val="left"/>
        <w:rPr>
          <w:rFonts w:ascii="Times New Roman" w:hAnsi="Times New Roman"/>
          <w:spacing w:val="0"/>
          <w:sz w:val="24"/>
        </w:rPr>
      </w:pPr>
      <w:r w:rsidRPr="00915969">
        <w:rPr>
          <w:rFonts w:ascii="Times New Roman" w:hAnsi="Times New Roman"/>
          <w:spacing w:val="0"/>
          <w:sz w:val="24"/>
        </w:rPr>
        <w:t>Cell: (502) 555-1234</w:t>
      </w:r>
    </w:p>
    <w:p w14:paraId="4C0F1D74" w14:textId="77777777" w:rsidR="003C6DFC" w:rsidRPr="00915969" w:rsidRDefault="00053B5A" w:rsidP="00053B5A">
      <w:pPr>
        <w:pStyle w:val="Title"/>
        <w:spacing w:before="60"/>
        <w:jc w:val="left"/>
        <w:rPr>
          <w:rFonts w:ascii="Times New Roman" w:hAnsi="Times New Roman"/>
          <w:spacing w:val="0"/>
          <w:sz w:val="24"/>
        </w:rPr>
      </w:pPr>
      <w:r w:rsidRPr="00915969">
        <w:rPr>
          <w:rFonts w:ascii="Times New Roman" w:hAnsi="Times New Roman"/>
          <w:spacing w:val="0"/>
          <w:sz w:val="24"/>
        </w:rPr>
        <w:t xml:space="preserve">Professional email: </w:t>
      </w:r>
      <w:r w:rsidR="003C6DFC" w:rsidRPr="00915969">
        <w:rPr>
          <w:rFonts w:ascii="Times New Roman" w:hAnsi="Times New Roman"/>
          <w:spacing w:val="0"/>
          <w:sz w:val="24"/>
        </w:rPr>
        <w:t>Horatio.m.crunch.mil@mail.mil</w:t>
      </w:r>
    </w:p>
    <w:p w14:paraId="4C0F1D75" w14:textId="77777777" w:rsidR="005D1436" w:rsidRPr="00915969" w:rsidRDefault="00053B5A" w:rsidP="00164F19">
      <w:pPr>
        <w:pStyle w:val="Title"/>
        <w:tabs>
          <w:tab w:val="left" w:pos="3780"/>
          <w:tab w:val="right" w:pos="9360"/>
        </w:tabs>
        <w:spacing w:after="40"/>
        <w:jc w:val="left"/>
        <w:rPr>
          <w:rFonts w:ascii="Times New Roman" w:hAnsi="Times New Roman"/>
          <w:i/>
          <w:iCs/>
          <w:spacing w:val="0"/>
          <w:sz w:val="24"/>
        </w:rPr>
      </w:pPr>
      <w:r w:rsidRPr="00915969">
        <w:rPr>
          <w:rFonts w:ascii="Times New Roman" w:hAnsi="Times New Roman"/>
          <w:iCs/>
          <w:spacing w:val="0"/>
          <w:sz w:val="24"/>
        </w:rPr>
        <w:t xml:space="preserve">Personal email: </w:t>
      </w:r>
      <w:r w:rsidR="00915969" w:rsidRPr="00915969">
        <w:rPr>
          <w:rFonts w:ascii="Times New Roman" w:hAnsi="Times New Roman"/>
          <w:iCs/>
          <w:spacing w:val="0"/>
          <w:sz w:val="24"/>
        </w:rPr>
        <w:t>Horatio@crunchygoodness.com</w:t>
      </w:r>
      <w:r w:rsidR="005D1436" w:rsidRPr="00915969">
        <w:rPr>
          <w:rFonts w:ascii="Times New Roman" w:hAnsi="Times New Roman"/>
          <w:i/>
          <w:iCs/>
          <w:spacing w:val="0"/>
          <w:sz w:val="24"/>
        </w:rPr>
        <w:tab/>
      </w:r>
      <w:r w:rsidR="005D1436" w:rsidRPr="00915969">
        <w:rPr>
          <w:rFonts w:ascii="Times New Roman" w:hAnsi="Times New Roman"/>
          <w:i/>
          <w:iCs/>
          <w:spacing w:val="0"/>
          <w:sz w:val="24"/>
        </w:rPr>
        <w:tab/>
      </w:r>
    </w:p>
    <w:p w14:paraId="4C0F1D76" w14:textId="77777777" w:rsidR="005D1436" w:rsidRPr="00915969" w:rsidRDefault="005D1436">
      <w:pPr>
        <w:pStyle w:val="Title"/>
        <w:pBdr>
          <w:top w:val="thinThickLargeGap" w:sz="18" w:space="1" w:color="auto"/>
        </w:pBdr>
        <w:jc w:val="left"/>
        <w:rPr>
          <w:rFonts w:ascii="Times New Roman" w:hAnsi="Times New Roman"/>
          <w:b w:val="0"/>
          <w:spacing w:val="0"/>
          <w:sz w:val="24"/>
          <w:u w:val="single"/>
        </w:rPr>
      </w:pPr>
    </w:p>
    <w:p w14:paraId="4C0F1D77" w14:textId="77777777" w:rsidR="006C7E62" w:rsidRPr="00915969" w:rsidRDefault="006C7E62" w:rsidP="00053B5A">
      <w:pPr>
        <w:rPr>
          <w:b/>
          <w:spacing w:val="30"/>
          <w:u w:val="single"/>
        </w:rPr>
      </w:pPr>
      <w:r w:rsidRPr="00915969">
        <w:rPr>
          <w:b/>
          <w:spacing w:val="30"/>
          <w:u w:val="single"/>
        </w:rPr>
        <w:t>EDUCATION</w:t>
      </w:r>
    </w:p>
    <w:p w14:paraId="4C0F1D78" w14:textId="77777777" w:rsidR="006C7E62" w:rsidRPr="00915969" w:rsidRDefault="006C7E62" w:rsidP="006C7E62">
      <w:pPr>
        <w:jc w:val="center"/>
        <w:rPr>
          <w:b/>
          <w:spacing w:val="30"/>
          <w:u w:val="single"/>
        </w:rPr>
      </w:pPr>
    </w:p>
    <w:p w14:paraId="4C0F1D79" w14:textId="77777777" w:rsidR="006C7E62" w:rsidRPr="00915969" w:rsidRDefault="006C7E62" w:rsidP="00053B5A">
      <w:pPr>
        <w:pStyle w:val="ListParagraph"/>
        <w:numPr>
          <w:ilvl w:val="0"/>
          <w:numId w:val="39"/>
        </w:numPr>
        <w:ind w:left="360"/>
      </w:pPr>
      <w:r w:rsidRPr="00915969">
        <w:t xml:space="preserve">UNIFORMED SERVICES UNIVERSITY OF THE HEALTH SCIENCES, Bethesda, </w:t>
      </w:r>
      <w:r w:rsidR="00053B5A" w:rsidRPr="00915969">
        <w:t>MD</w:t>
      </w:r>
    </w:p>
    <w:p w14:paraId="4C0F1D7A" w14:textId="77777777" w:rsidR="006C7E62" w:rsidRPr="00915969" w:rsidRDefault="006C7E62" w:rsidP="00053B5A">
      <w:pPr>
        <w:pStyle w:val="Heading8"/>
        <w:ind w:left="360"/>
        <w:rPr>
          <w:i w:val="0"/>
          <w:sz w:val="24"/>
        </w:rPr>
      </w:pPr>
      <w:r w:rsidRPr="00915969">
        <w:rPr>
          <w:i w:val="0"/>
          <w:sz w:val="24"/>
        </w:rPr>
        <w:t xml:space="preserve">Medical Doctorate, </w:t>
      </w:r>
      <w:r w:rsidR="001D24CF" w:rsidRPr="00915969">
        <w:rPr>
          <w:i w:val="0"/>
          <w:sz w:val="24"/>
        </w:rPr>
        <w:t>1965</w:t>
      </w:r>
    </w:p>
    <w:p w14:paraId="4C0F1D7B" w14:textId="77777777" w:rsidR="006C7E62" w:rsidRPr="00915969" w:rsidRDefault="001D24CF" w:rsidP="00053B5A">
      <w:pPr>
        <w:pStyle w:val="ListParagraph"/>
        <w:numPr>
          <w:ilvl w:val="0"/>
          <w:numId w:val="39"/>
        </w:numPr>
        <w:ind w:left="360"/>
      </w:pPr>
      <w:r w:rsidRPr="00915969">
        <w:t>UNIVERSITY OF WHEAT BERRY</w:t>
      </w:r>
      <w:r w:rsidR="006C7E62" w:rsidRPr="00915969">
        <w:t xml:space="preserve">, </w:t>
      </w:r>
      <w:r w:rsidRPr="00915969">
        <w:t>PHOENIX, AZ</w:t>
      </w:r>
    </w:p>
    <w:p w14:paraId="4C0F1D7C" w14:textId="77777777" w:rsidR="006C7E62" w:rsidRPr="00915969" w:rsidRDefault="008F58C4" w:rsidP="00053B5A">
      <w:pPr>
        <w:pStyle w:val="Heading8"/>
        <w:tabs>
          <w:tab w:val="clear" w:pos="8820"/>
          <w:tab w:val="center" w:pos="4680"/>
        </w:tabs>
        <w:ind w:left="360"/>
        <w:rPr>
          <w:i w:val="0"/>
          <w:sz w:val="24"/>
        </w:rPr>
      </w:pPr>
      <w:r w:rsidRPr="00915969">
        <w:rPr>
          <w:i w:val="0"/>
          <w:sz w:val="24"/>
        </w:rPr>
        <w:t>Bachelor of Science (Summa</w:t>
      </w:r>
      <w:r w:rsidR="006C7E62" w:rsidRPr="00915969">
        <w:rPr>
          <w:i w:val="0"/>
          <w:sz w:val="24"/>
        </w:rPr>
        <w:t xml:space="preserve"> </w:t>
      </w:r>
      <w:proofErr w:type="gramStart"/>
      <w:r w:rsidR="006C7E62" w:rsidRPr="00915969">
        <w:rPr>
          <w:i w:val="0"/>
          <w:sz w:val="24"/>
        </w:rPr>
        <w:t>Cum</w:t>
      </w:r>
      <w:proofErr w:type="gramEnd"/>
      <w:r w:rsidR="006C7E62" w:rsidRPr="00915969">
        <w:rPr>
          <w:i w:val="0"/>
          <w:sz w:val="24"/>
        </w:rPr>
        <w:t xml:space="preserve"> Laude),</w:t>
      </w:r>
      <w:r w:rsidR="001D24CF" w:rsidRPr="00915969">
        <w:rPr>
          <w:i w:val="0"/>
          <w:sz w:val="24"/>
        </w:rPr>
        <w:t xml:space="preserve"> 1961</w:t>
      </w:r>
      <w:r w:rsidR="006C7E62" w:rsidRPr="00915969">
        <w:rPr>
          <w:i w:val="0"/>
          <w:sz w:val="24"/>
        </w:rPr>
        <w:tab/>
      </w:r>
    </w:p>
    <w:p w14:paraId="4C0F1D7D" w14:textId="77777777" w:rsidR="006C7E62" w:rsidRPr="00915969" w:rsidRDefault="001D24CF" w:rsidP="00053B5A">
      <w:pPr>
        <w:pStyle w:val="ListParagraph"/>
        <w:numPr>
          <w:ilvl w:val="0"/>
          <w:numId w:val="39"/>
        </w:numPr>
        <w:ind w:left="360"/>
      </w:pPr>
      <w:r w:rsidRPr="00915969">
        <w:rPr>
          <w:caps/>
        </w:rPr>
        <w:t>PUFFED RICE UNIVERSITY</w:t>
      </w:r>
      <w:r w:rsidR="006C7E62" w:rsidRPr="00915969">
        <w:rPr>
          <w:caps/>
        </w:rPr>
        <w:t xml:space="preserve">, </w:t>
      </w:r>
      <w:r w:rsidR="006C7E62" w:rsidRPr="00915969">
        <w:t>Seattle, WA</w:t>
      </w:r>
    </w:p>
    <w:p w14:paraId="4C0F1D7E" w14:textId="77777777" w:rsidR="005D1436" w:rsidRPr="00915969" w:rsidRDefault="006C7E62" w:rsidP="00053B5A">
      <w:pPr>
        <w:pStyle w:val="ListParagraph"/>
        <w:ind w:left="360"/>
        <w:rPr>
          <w:b/>
          <w:bCs/>
          <w:iCs/>
        </w:rPr>
      </w:pPr>
      <w:r w:rsidRPr="00915969">
        <w:rPr>
          <w:b/>
          <w:bCs/>
          <w:iCs/>
        </w:rPr>
        <w:t>Focus on Bac</w:t>
      </w:r>
      <w:r w:rsidR="001D24CF" w:rsidRPr="00915969">
        <w:rPr>
          <w:b/>
          <w:bCs/>
          <w:iCs/>
        </w:rPr>
        <w:t>helor of Science - Biology, 1960-1961</w:t>
      </w:r>
    </w:p>
    <w:p w14:paraId="4C0F1D7F" w14:textId="77777777" w:rsidR="006C7E62" w:rsidRPr="00915969" w:rsidRDefault="006C7E62" w:rsidP="0004427A">
      <w:pPr>
        <w:pStyle w:val="Heading5"/>
        <w:rPr>
          <w:rFonts w:ascii="Times New Roman" w:hAnsi="Times New Roman"/>
          <w:spacing w:val="30"/>
          <w:sz w:val="24"/>
          <w:u w:val="single"/>
        </w:rPr>
      </w:pPr>
    </w:p>
    <w:p w14:paraId="4C0F1D80" w14:textId="77777777" w:rsidR="006C7E62" w:rsidRPr="00915969" w:rsidRDefault="006C7E62" w:rsidP="00053B5A">
      <w:r w:rsidRPr="00915969">
        <w:rPr>
          <w:b/>
          <w:spacing w:val="30"/>
          <w:u w:val="single"/>
        </w:rPr>
        <w:t>PROFESSIONAL CREDENTIALS</w:t>
      </w:r>
    </w:p>
    <w:p w14:paraId="4C0F1D81" w14:textId="77777777" w:rsidR="006C7E62" w:rsidRPr="00915969" w:rsidRDefault="006C7E62" w:rsidP="006C7E62"/>
    <w:p w14:paraId="4C0F1D82" w14:textId="77777777" w:rsidR="006C7E62" w:rsidRPr="00915969" w:rsidRDefault="006C7E62" w:rsidP="006C7E62">
      <w:pPr>
        <w:rPr>
          <w:bCs/>
          <w:iCs/>
        </w:rPr>
      </w:pPr>
      <w:r w:rsidRPr="00915969">
        <w:rPr>
          <w:bCs/>
          <w:iCs/>
        </w:rPr>
        <w:t xml:space="preserve">Board </w:t>
      </w:r>
      <w:r w:rsidR="001D24CF" w:rsidRPr="00915969">
        <w:rPr>
          <w:bCs/>
          <w:iCs/>
        </w:rPr>
        <w:t xml:space="preserve">Certified in </w:t>
      </w:r>
      <w:r w:rsidR="00823619" w:rsidRPr="00915969">
        <w:rPr>
          <w:bCs/>
          <w:iCs/>
        </w:rPr>
        <w:t>Advanced Cereal Medicine</w:t>
      </w:r>
      <w:r w:rsidRPr="00915969">
        <w:rPr>
          <w:bCs/>
          <w:iCs/>
        </w:rPr>
        <w:t xml:space="preserve">, </w:t>
      </w:r>
      <w:r w:rsidR="00823619" w:rsidRPr="00915969">
        <w:rPr>
          <w:bCs/>
          <w:iCs/>
        </w:rPr>
        <w:t>1974</w:t>
      </w:r>
      <w:r w:rsidR="00053B5A" w:rsidRPr="00915969">
        <w:rPr>
          <w:bCs/>
          <w:iCs/>
        </w:rPr>
        <w:t>-</w:t>
      </w:r>
      <w:r w:rsidR="00915969" w:rsidRPr="00915969">
        <w:rPr>
          <w:bCs/>
          <w:iCs/>
        </w:rPr>
        <w:t>present</w:t>
      </w:r>
    </w:p>
    <w:p w14:paraId="4C0F1D83" w14:textId="77777777" w:rsidR="006C7E62" w:rsidRPr="00915969" w:rsidRDefault="006C7E62" w:rsidP="006C7E62">
      <w:pPr>
        <w:rPr>
          <w:bCs/>
          <w:iCs/>
        </w:rPr>
      </w:pPr>
      <w:r w:rsidRPr="00915969">
        <w:rPr>
          <w:bCs/>
          <w:iCs/>
        </w:rPr>
        <w:t>Member, American</w:t>
      </w:r>
      <w:r w:rsidR="00823619" w:rsidRPr="00915969">
        <w:rPr>
          <w:bCs/>
          <w:iCs/>
        </w:rPr>
        <w:t xml:space="preserve"> Academy of Breakfast</w:t>
      </w:r>
      <w:r w:rsidRPr="00915969">
        <w:rPr>
          <w:bCs/>
          <w:iCs/>
        </w:rPr>
        <w:t xml:space="preserve"> Physicians, </w:t>
      </w:r>
      <w:r w:rsidR="00823619" w:rsidRPr="00915969">
        <w:rPr>
          <w:bCs/>
          <w:iCs/>
        </w:rPr>
        <w:t>1969</w:t>
      </w:r>
      <w:r w:rsidR="00053B5A" w:rsidRPr="00915969">
        <w:rPr>
          <w:bCs/>
          <w:iCs/>
        </w:rPr>
        <w:t>-</w:t>
      </w:r>
      <w:r w:rsidR="00915969" w:rsidRPr="00915969">
        <w:rPr>
          <w:bCs/>
          <w:iCs/>
        </w:rPr>
        <w:t>present</w:t>
      </w:r>
    </w:p>
    <w:p w14:paraId="4C0F1D84" w14:textId="77777777" w:rsidR="006C7E62" w:rsidRPr="00915969" w:rsidRDefault="006C7E62" w:rsidP="006C7E62">
      <w:pPr>
        <w:rPr>
          <w:bCs/>
          <w:iCs/>
        </w:rPr>
      </w:pPr>
      <w:r w:rsidRPr="00915969">
        <w:rPr>
          <w:bCs/>
          <w:iCs/>
        </w:rPr>
        <w:t>Medical licen</w:t>
      </w:r>
      <w:r w:rsidR="00823619" w:rsidRPr="00915969">
        <w:rPr>
          <w:bCs/>
          <w:iCs/>
        </w:rPr>
        <w:t>sure in the states of Arizona and Pennsylvania</w:t>
      </w:r>
    </w:p>
    <w:p w14:paraId="4C0F1D85" w14:textId="77777777" w:rsidR="006C7E62" w:rsidRPr="00915969" w:rsidRDefault="006C7E62" w:rsidP="006C7E62">
      <w:pPr>
        <w:rPr>
          <w:bCs/>
          <w:i/>
          <w:iCs/>
        </w:rPr>
      </w:pPr>
      <w:r w:rsidRPr="00915969">
        <w:rPr>
          <w:bCs/>
          <w:iCs/>
        </w:rPr>
        <w:t>ACLS Instructor</w:t>
      </w:r>
      <w:r w:rsidR="00915969" w:rsidRPr="00915969">
        <w:rPr>
          <w:bCs/>
          <w:iCs/>
        </w:rPr>
        <w:t xml:space="preserve"> </w:t>
      </w:r>
    </w:p>
    <w:p w14:paraId="4C0F1D86" w14:textId="77777777" w:rsidR="006C7E62" w:rsidRPr="00915969" w:rsidRDefault="006C7E62" w:rsidP="006C7E62">
      <w:pPr>
        <w:pStyle w:val="Heading5"/>
        <w:jc w:val="left"/>
        <w:rPr>
          <w:rFonts w:ascii="Times New Roman" w:hAnsi="Times New Roman"/>
          <w:spacing w:val="30"/>
          <w:sz w:val="24"/>
          <w:u w:val="single"/>
        </w:rPr>
      </w:pPr>
    </w:p>
    <w:p w14:paraId="4C0F1D87" w14:textId="77777777" w:rsidR="0004427A" w:rsidRPr="00FE5060" w:rsidRDefault="0004427A" w:rsidP="00053B5A">
      <w:pPr>
        <w:pStyle w:val="Heading5"/>
        <w:jc w:val="left"/>
        <w:rPr>
          <w:rFonts w:ascii="Times New Roman" w:hAnsi="Times New Roman"/>
          <w:spacing w:val="30"/>
          <w:sz w:val="24"/>
          <w:u w:val="single"/>
        </w:rPr>
      </w:pPr>
      <w:r w:rsidRPr="00FE5060">
        <w:rPr>
          <w:rFonts w:ascii="Times New Roman" w:hAnsi="Times New Roman"/>
          <w:spacing w:val="30"/>
          <w:sz w:val="24"/>
          <w:u w:val="single"/>
        </w:rPr>
        <w:t>PROFESSIONAL EXPERIENCE</w:t>
      </w:r>
    </w:p>
    <w:p w14:paraId="4C0F1D88" w14:textId="77777777" w:rsidR="0004427A" w:rsidRPr="00915969" w:rsidRDefault="0004427A" w:rsidP="0004427A">
      <w:pPr>
        <w:tabs>
          <w:tab w:val="right" w:pos="9360"/>
        </w:tabs>
        <w:rPr>
          <w:b/>
          <w:bCs/>
          <w:caps/>
        </w:rPr>
      </w:pPr>
    </w:p>
    <w:p w14:paraId="4C0F1D89" w14:textId="77777777" w:rsidR="005327A2" w:rsidRPr="00915969" w:rsidRDefault="005327A2" w:rsidP="005327A2">
      <w:pPr>
        <w:tabs>
          <w:tab w:val="right" w:pos="9360"/>
        </w:tabs>
        <w:rPr>
          <w:b/>
          <w:bCs/>
          <w:caps/>
        </w:rPr>
      </w:pPr>
      <w:r w:rsidRPr="00915969">
        <w:rPr>
          <w:b/>
          <w:bCs/>
        </w:rPr>
        <w:t>Meals of the Future Policy &amp; Practice Officer, Division of Make Believe</w:t>
      </w:r>
      <w:r w:rsidRPr="00915969">
        <w:rPr>
          <w:b/>
          <w:bCs/>
        </w:rPr>
        <w:tab/>
      </w:r>
      <w:r w:rsidRPr="00915969">
        <w:rPr>
          <w:b/>
          <w:bCs/>
          <w:caps/>
        </w:rPr>
        <w:t>1987</w:t>
      </w:r>
      <w:r w:rsidRPr="00915969">
        <w:rPr>
          <w:b/>
          <w:bCs/>
        </w:rPr>
        <w:t>-</w:t>
      </w:r>
      <w:r w:rsidR="00915969" w:rsidRPr="00915969">
        <w:rPr>
          <w:b/>
          <w:bCs/>
        </w:rPr>
        <w:t>present</w:t>
      </w:r>
    </w:p>
    <w:p w14:paraId="4C0F1D8A" w14:textId="77777777" w:rsidR="00020E52" w:rsidRDefault="005327A2" w:rsidP="005469E7">
      <w:pPr>
        <w:tabs>
          <w:tab w:val="right" w:pos="9360"/>
        </w:tabs>
        <w:rPr>
          <w:b/>
          <w:bCs/>
          <w:caps/>
        </w:rPr>
      </w:pPr>
      <w:r w:rsidRPr="00915969">
        <w:rPr>
          <w:b/>
          <w:bCs/>
        </w:rPr>
        <w:t>Pentagon</w:t>
      </w:r>
    </w:p>
    <w:p w14:paraId="4C0F1D8B" w14:textId="77777777" w:rsidR="009435D5" w:rsidRPr="00915969" w:rsidRDefault="005327A2" w:rsidP="005469E7">
      <w:pPr>
        <w:tabs>
          <w:tab w:val="right" w:pos="9360"/>
        </w:tabs>
        <w:rPr>
          <w:b/>
          <w:bCs/>
        </w:rPr>
      </w:pPr>
      <w:r w:rsidRPr="00915969">
        <w:rPr>
          <w:b/>
          <w:bCs/>
        </w:rPr>
        <w:t xml:space="preserve">Arlington, VA           </w:t>
      </w:r>
      <w:r w:rsidRPr="00915969">
        <w:rPr>
          <w:b/>
          <w:bCs/>
          <w:caps/>
        </w:rPr>
        <w:t xml:space="preserve"> </w:t>
      </w:r>
      <w:r w:rsidR="00823619" w:rsidRPr="00915969">
        <w:rPr>
          <w:b/>
          <w:bCs/>
          <w:caps/>
        </w:rPr>
        <w:t xml:space="preserve">                                                                                             </w:t>
      </w:r>
    </w:p>
    <w:p w14:paraId="4C0F1D8C" w14:textId="77777777" w:rsidR="005327A2" w:rsidRPr="00915969" w:rsidRDefault="005327A2" w:rsidP="005469E7">
      <w:pPr>
        <w:tabs>
          <w:tab w:val="right" w:pos="9360"/>
        </w:tabs>
        <w:rPr>
          <w:b/>
          <w:bCs/>
        </w:rPr>
      </w:pPr>
    </w:p>
    <w:p w14:paraId="4C0F1D8D" w14:textId="77777777" w:rsidR="009435D5" w:rsidRPr="00915969" w:rsidRDefault="00AB57A1" w:rsidP="00053B5A">
      <w:pPr>
        <w:pStyle w:val="ListParagraph"/>
        <w:numPr>
          <w:ilvl w:val="0"/>
          <w:numId w:val="38"/>
        </w:numPr>
      </w:pPr>
      <w:r w:rsidRPr="00915969">
        <w:t xml:space="preserve">Directed, designed, developed and evaluated </w:t>
      </w:r>
      <w:r w:rsidR="00823619" w:rsidRPr="00915969">
        <w:t>Navy breakfast</w:t>
      </w:r>
      <w:r w:rsidRPr="00915969">
        <w:t xml:space="preserve"> initiatives that supported</w:t>
      </w:r>
      <w:r w:rsidR="00823619" w:rsidRPr="00915969">
        <w:t xml:space="preserve"> continuous alignment with SECNAV</w:t>
      </w:r>
      <w:r w:rsidRPr="00915969">
        <w:t xml:space="preserve"> strategic goals.</w:t>
      </w:r>
    </w:p>
    <w:p w14:paraId="4C0F1D8E" w14:textId="77777777" w:rsidR="00AB57A1" w:rsidRPr="00915969" w:rsidRDefault="000221BF" w:rsidP="00053B5A">
      <w:pPr>
        <w:pStyle w:val="ListParagraph"/>
        <w:numPr>
          <w:ilvl w:val="0"/>
          <w:numId w:val="38"/>
        </w:numPr>
      </w:pPr>
      <w:r w:rsidRPr="00915969">
        <w:t>Researched and revised polic</w:t>
      </w:r>
      <w:r w:rsidR="00AB57A1" w:rsidRPr="00915969">
        <w:t>ies related to professional practice based upon relevant statutes and regulations on community, regional, and national levels.</w:t>
      </w:r>
    </w:p>
    <w:p w14:paraId="4C0F1D8F" w14:textId="77777777" w:rsidR="00AB57A1" w:rsidRPr="00915969" w:rsidRDefault="00AB57A1" w:rsidP="00053B5A">
      <w:pPr>
        <w:pStyle w:val="ListParagraph"/>
        <w:numPr>
          <w:ilvl w:val="0"/>
          <w:numId w:val="38"/>
        </w:numPr>
      </w:pPr>
      <w:r w:rsidRPr="00915969">
        <w:t xml:space="preserve">Medial Corps representative for a variety of committees including </w:t>
      </w:r>
      <w:r w:rsidR="00823619" w:rsidRPr="00915969">
        <w:t>Breakfast, Lunch, and Dinner Options</w:t>
      </w:r>
      <w:r w:rsidRPr="00915969">
        <w:t>.</w:t>
      </w:r>
    </w:p>
    <w:p w14:paraId="4C0F1D90" w14:textId="77777777" w:rsidR="00AB57A1" w:rsidRPr="00915969" w:rsidRDefault="00AB57A1" w:rsidP="005327A2">
      <w:pPr>
        <w:pStyle w:val="ListParagraph"/>
        <w:numPr>
          <w:ilvl w:val="0"/>
          <w:numId w:val="38"/>
        </w:numPr>
      </w:pPr>
      <w:r w:rsidRPr="00915969">
        <w:t xml:space="preserve">Provided consultation for and served on the Medical Corps risk management </w:t>
      </w:r>
      <w:r w:rsidR="00823619" w:rsidRPr="00915969">
        <w:t>Meal Alternatives</w:t>
      </w:r>
      <w:r w:rsidR="000221BF" w:rsidRPr="00915969">
        <w:t xml:space="preserve"> Review Panels ensu</w:t>
      </w:r>
      <w:r w:rsidR="00D97576" w:rsidRPr="00915969">
        <w:t>ring timely input for the Navy Surgeon Gene</w:t>
      </w:r>
      <w:r w:rsidR="00823619" w:rsidRPr="00915969">
        <w:t>ral</w:t>
      </w:r>
      <w:r w:rsidR="00D97576" w:rsidRPr="00915969">
        <w:t>.</w:t>
      </w:r>
    </w:p>
    <w:p w14:paraId="4C0F1D91" w14:textId="77777777" w:rsidR="005327A2" w:rsidRDefault="00823619" w:rsidP="0060343B">
      <w:pPr>
        <w:pStyle w:val="ListParagraph"/>
        <w:numPr>
          <w:ilvl w:val="0"/>
          <w:numId w:val="38"/>
        </w:numPr>
      </w:pPr>
      <w:r w:rsidRPr="00915969">
        <w:t>Provided Pentagon</w:t>
      </w:r>
      <w:r w:rsidR="00D97576" w:rsidRPr="00915969">
        <w:t xml:space="preserve"> orientation briefs to seasoned Navy </w:t>
      </w:r>
      <w:r w:rsidRPr="00915969">
        <w:t>Officer at the Breakfast</w:t>
      </w:r>
      <w:r w:rsidR="00D97576" w:rsidRPr="00915969">
        <w:t xml:space="preserve"> Course as well as to newly minted Medical Corps officers at the Officer Development School.</w:t>
      </w:r>
    </w:p>
    <w:p w14:paraId="4C0F1D92" w14:textId="77777777" w:rsidR="0060343B" w:rsidRPr="00915969" w:rsidRDefault="0060343B" w:rsidP="0060343B">
      <w:pPr>
        <w:pStyle w:val="ListParagraph"/>
        <w:ind w:left="360"/>
      </w:pPr>
    </w:p>
    <w:p w14:paraId="4C0F1D93" w14:textId="77777777" w:rsidR="00823619" w:rsidRPr="00915969" w:rsidRDefault="00823619" w:rsidP="00823619">
      <w:pPr>
        <w:pStyle w:val="Heading9"/>
        <w:tabs>
          <w:tab w:val="left" w:pos="360"/>
        </w:tabs>
        <w:rPr>
          <w:bCs/>
        </w:rPr>
      </w:pPr>
      <w:r w:rsidRPr="00915969">
        <w:rPr>
          <w:bCs/>
        </w:rPr>
        <w:lastRenderedPageBreak/>
        <w:t xml:space="preserve">HORATIO M. CRUNCH, CAPT, </w:t>
      </w:r>
      <w:r w:rsidRPr="006D62CF">
        <w:rPr>
          <w:bCs/>
          <w:sz w:val="32"/>
        </w:rPr>
        <w:t xml:space="preserve">mc, </w:t>
      </w:r>
      <w:proofErr w:type="spellStart"/>
      <w:r w:rsidRPr="006D62CF">
        <w:rPr>
          <w:bCs/>
          <w:sz w:val="32"/>
        </w:rPr>
        <w:t>usn</w:t>
      </w:r>
      <w:proofErr w:type="spellEnd"/>
      <w:r w:rsidRPr="00915969">
        <w:rPr>
          <w:bCs/>
        </w:rPr>
        <w:tab/>
        <w:t>Page Two</w:t>
      </w:r>
    </w:p>
    <w:p w14:paraId="4C0F1D94" w14:textId="77777777" w:rsidR="00823619" w:rsidRPr="00915969" w:rsidRDefault="00823619" w:rsidP="00823619">
      <w:pPr>
        <w:pStyle w:val="Title"/>
        <w:pBdr>
          <w:top w:val="thinThickLargeGap" w:sz="18" w:space="0" w:color="auto"/>
        </w:pBdr>
        <w:jc w:val="left"/>
        <w:rPr>
          <w:rFonts w:ascii="Times New Roman" w:hAnsi="Times New Roman"/>
          <w:b w:val="0"/>
          <w:spacing w:val="0"/>
          <w:sz w:val="24"/>
        </w:rPr>
      </w:pPr>
    </w:p>
    <w:p w14:paraId="4C0F1D95" w14:textId="77777777" w:rsidR="005327A2" w:rsidRPr="00915969" w:rsidRDefault="005327A2" w:rsidP="005327A2">
      <w:pPr>
        <w:pStyle w:val="Heading8"/>
        <w:rPr>
          <w:i w:val="0"/>
          <w:sz w:val="24"/>
        </w:rPr>
      </w:pPr>
      <w:r w:rsidRPr="00915969">
        <w:rPr>
          <w:i w:val="0"/>
          <w:sz w:val="24"/>
        </w:rPr>
        <w:t>Director of Medical Services and Interim Chair of the Medical Staff</w:t>
      </w:r>
      <w:r w:rsidRPr="00915969">
        <w:rPr>
          <w:i w:val="0"/>
          <w:sz w:val="24"/>
        </w:rPr>
        <w:tab/>
        <w:t xml:space="preserve">         </w:t>
      </w:r>
      <w:r w:rsidRPr="00915969">
        <w:rPr>
          <w:bCs/>
          <w:i w:val="0"/>
          <w:caps/>
          <w:sz w:val="24"/>
        </w:rPr>
        <w:t>1984</w:t>
      </w:r>
      <w:r w:rsidRPr="00915969">
        <w:rPr>
          <w:bCs/>
          <w:i w:val="0"/>
          <w:sz w:val="24"/>
        </w:rPr>
        <w:t>-1987</w:t>
      </w:r>
    </w:p>
    <w:p w14:paraId="4C0F1D96" w14:textId="77777777" w:rsidR="005469E7" w:rsidRPr="00915969" w:rsidRDefault="005469E7" w:rsidP="005469E7">
      <w:pPr>
        <w:tabs>
          <w:tab w:val="right" w:pos="9360"/>
        </w:tabs>
        <w:rPr>
          <w:b/>
          <w:bCs/>
        </w:rPr>
      </w:pPr>
      <w:r w:rsidRPr="00915969">
        <w:rPr>
          <w:b/>
          <w:bCs/>
          <w:caps/>
        </w:rPr>
        <w:t xml:space="preserve">NAVAL HOSPITAL </w:t>
      </w:r>
      <w:r w:rsidR="00823619" w:rsidRPr="00915969">
        <w:rPr>
          <w:b/>
          <w:bCs/>
          <w:caps/>
        </w:rPr>
        <w:t>OAKLAND</w:t>
      </w:r>
      <w:r w:rsidRPr="00915969">
        <w:rPr>
          <w:b/>
          <w:bCs/>
          <w:caps/>
        </w:rPr>
        <w:tab/>
      </w:r>
    </w:p>
    <w:p w14:paraId="4C0F1D97" w14:textId="77777777" w:rsidR="005327A2" w:rsidRPr="00915969" w:rsidRDefault="00823619" w:rsidP="005469E7">
      <w:pPr>
        <w:tabs>
          <w:tab w:val="right" w:pos="9360"/>
        </w:tabs>
        <w:rPr>
          <w:b/>
          <w:bCs/>
        </w:rPr>
      </w:pPr>
      <w:r w:rsidRPr="00915969">
        <w:rPr>
          <w:b/>
          <w:bCs/>
        </w:rPr>
        <w:t>Oakland</w:t>
      </w:r>
      <w:r w:rsidR="005469E7" w:rsidRPr="00915969">
        <w:rPr>
          <w:b/>
          <w:bCs/>
        </w:rPr>
        <w:t xml:space="preserve">, </w:t>
      </w:r>
      <w:r w:rsidR="00020E52">
        <w:rPr>
          <w:b/>
          <w:bCs/>
        </w:rPr>
        <w:t>CA</w:t>
      </w:r>
    </w:p>
    <w:p w14:paraId="4C0F1D98" w14:textId="77777777" w:rsidR="005469E7" w:rsidRPr="00915969" w:rsidRDefault="005469E7" w:rsidP="005469E7">
      <w:pPr>
        <w:tabs>
          <w:tab w:val="right" w:pos="9360"/>
        </w:tabs>
        <w:rPr>
          <w:b/>
          <w:bCs/>
        </w:rPr>
      </w:pPr>
      <w:r w:rsidRPr="00915969">
        <w:rPr>
          <w:b/>
          <w:bCs/>
        </w:rPr>
        <w:tab/>
      </w:r>
    </w:p>
    <w:p w14:paraId="4C0F1D99" w14:textId="77777777" w:rsidR="001F17BB" w:rsidRPr="00915969" w:rsidRDefault="00050F1C" w:rsidP="005327A2">
      <w:pPr>
        <w:pStyle w:val="ListParagraph"/>
        <w:numPr>
          <w:ilvl w:val="0"/>
          <w:numId w:val="40"/>
        </w:numPr>
        <w:tabs>
          <w:tab w:val="left" w:pos="360"/>
        </w:tabs>
      </w:pPr>
      <w:r w:rsidRPr="00915969">
        <w:t>Re</w:t>
      </w:r>
      <w:r w:rsidR="00052216" w:rsidRPr="00915969">
        <w:t>sponsible for 147</w:t>
      </w:r>
      <w:r w:rsidRPr="00915969">
        <w:t xml:space="preserve"> Officers, Enlisted,</w:t>
      </w:r>
      <w:r w:rsidR="001F17BB" w:rsidRPr="00915969">
        <w:t xml:space="preserve"> cont</w:t>
      </w:r>
      <w:r w:rsidR="00052216" w:rsidRPr="00915969">
        <w:t>ract and civilian employees in 6</w:t>
      </w:r>
      <w:r w:rsidR="001F17BB" w:rsidRPr="00915969">
        <w:t xml:space="preserve"> departments wit</w:t>
      </w:r>
      <w:r w:rsidR="004B1A6B" w:rsidRPr="00915969">
        <w:t>h annual operational budget of $5.5 million.</w:t>
      </w:r>
      <w:r w:rsidR="001F17BB" w:rsidRPr="00915969">
        <w:t xml:space="preserve">  </w:t>
      </w:r>
    </w:p>
    <w:p w14:paraId="4C0F1D9A" w14:textId="77777777" w:rsidR="001F17BB" w:rsidRPr="00915969" w:rsidRDefault="00F079DC" w:rsidP="005327A2">
      <w:pPr>
        <w:pStyle w:val="ListParagraph"/>
        <w:numPr>
          <w:ilvl w:val="0"/>
          <w:numId w:val="40"/>
        </w:numPr>
        <w:tabs>
          <w:tab w:val="left" w:pos="360"/>
        </w:tabs>
      </w:pPr>
      <w:r w:rsidRPr="00915969">
        <w:t>Command Medical Homeport champion supervising the implementation and functioning of a new Patient Centered Medical Home utilizing existing resources and garnering National Committee for Quality Assurance (NCQA) level 3 status on first application.</w:t>
      </w:r>
    </w:p>
    <w:p w14:paraId="4C0F1D9B" w14:textId="77777777" w:rsidR="00701F1C" w:rsidRPr="00915969" w:rsidRDefault="00F079DC" w:rsidP="005327A2">
      <w:pPr>
        <w:pStyle w:val="ListParagraph"/>
        <w:numPr>
          <w:ilvl w:val="0"/>
          <w:numId w:val="40"/>
        </w:numPr>
        <w:tabs>
          <w:tab w:val="left" w:pos="360"/>
        </w:tabs>
      </w:pPr>
      <w:r w:rsidRPr="00915969">
        <w:t xml:space="preserve">Leader of Patient Centricity.  The </w:t>
      </w:r>
      <w:r w:rsidR="0004673F" w:rsidRPr="00915969">
        <w:t>Oakland</w:t>
      </w:r>
      <w:r w:rsidRPr="00915969">
        <w:t xml:space="preserve"> Naval Hospital Medical Homeport is consistently a top performer particularly with patient access, PCM continuity, and HEDIS metrics.</w:t>
      </w:r>
    </w:p>
    <w:p w14:paraId="4C0F1D9C" w14:textId="77777777" w:rsidR="00701F1C" w:rsidRPr="00915969" w:rsidRDefault="00F079DC" w:rsidP="005327A2">
      <w:pPr>
        <w:pStyle w:val="ListParagraph"/>
        <w:numPr>
          <w:ilvl w:val="0"/>
          <w:numId w:val="40"/>
        </w:numPr>
        <w:tabs>
          <w:tab w:val="left" w:pos="360"/>
        </w:tabs>
      </w:pPr>
      <w:r w:rsidRPr="00915969">
        <w:t>Continuously seeking ways to improve efficiency and cost-savings through consolidation of resources and personnel allowing for $2.2 million in real-world budget savings.</w:t>
      </w:r>
    </w:p>
    <w:p w14:paraId="4C0F1D9D" w14:textId="77777777" w:rsidR="00701F1C" w:rsidRPr="00915969" w:rsidRDefault="0032606C" w:rsidP="005327A2">
      <w:pPr>
        <w:pStyle w:val="ListParagraph"/>
        <w:numPr>
          <w:ilvl w:val="0"/>
          <w:numId w:val="40"/>
        </w:numPr>
        <w:tabs>
          <w:tab w:val="left" w:pos="360"/>
        </w:tabs>
      </w:pPr>
      <w:r w:rsidRPr="00915969">
        <w:t>St</w:t>
      </w:r>
      <w:r w:rsidR="0004673F" w:rsidRPr="00915969">
        <w:t xml:space="preserve">epped up as Interim Chair of the Medical Staff </w:t>
      </w:r>
      <w:r w:rsidRPr="00915969">
        <w:t>during sudden len</w:t>
      </w:r>
      <w:r w:rsidR="00D2416C" w:rsidRPr="00915969">
        <w:t>gthy gap in leadership.  Initiated</w:t>
      </w:r>
      <w:r w:rsidRPr="00915969">
        <w:t xml:space="preserve"> adjustments and</w:t>
      </w:r>
      <w:r w:rsidR="00D2416C" w:rsidRPr="00915969">
        <w:t xml:space="preserve"> employed</w:t>
      </w:r>
      <w:r w:rsidRPr="00915969">
        <w:t xml:space="preserve"> leadership techniques to improve morale and local perception of </w:t>
      </w:r>
      <w:r w:rsidR="0004673F" w:rsidRPr="00915969">
        <w:t>medical staff</w:t>
      </w:r>
      <w:r w:rsidRPr="00915969">
        <w:t xml:space="preserve"> in </w:t>
      </w:r>
      <w:r w:rsidR="0004673F" w:rsidRPr="00915969">
        <w:t xml:space="preserve">local </w:t>
      </w:r>
      <w:r w:rsidRPr="00915969">
        <w:t>command area.</w:t>
      </w:r>
    </w:p>
    <w:p w14:paraId="4C0F1D9E" w14:textId="77777777" w:rsidR="00915969" w:rsidRPr="00915969" w:rsidRDefault="00050F1C" w:rsidP="00050F1C">
      <w:pPr>
        <w:tabs>
          <w:tab w:val="right" w:pos="9360"/>
        </w:tabs>
        <w:rPr>
          <w:b/>
          <w:bCs/>
          <w:caps/>
        </w:rPr>
      </w:pPr>
      <w:r w:rsidRPr="00915969">
        <w:rPr>
          <w:b/>
          <w:bCs/>
          <w:caps/>
        </w:rPr>
        <w:tab/>
      </w:r>
    </w:p>
    <w:p w14:paraId="4C0F1D9F" w14:textId="77777777" w:rsidR="005327A2" w:rsidRPr="00915969" w:rsidRDefault="005327A2" w:rsidP="005327A2">
      <w:pPr>
        <w:pStyle w:val="Heading8"/>
        <w:rPr>
          <w:i w:val="0"/>
          <w:sz w:val="24"/>
        </w:rPr>
      </w:pPr>
      <w:r w:rsidRPr="00915969">
        <w:rPr>
          <w:i w:val="0"/>
          <w:sz w:val="24"/>
        </w:rPr>
        <w:t>Director of Public Health</w:t>
      </w:r>
      <w:r w:rsidRPr="00915969">
        <w:rPr>
          <w:i w:val="0"/>
          <w:sz w:val="24"/>
        </w:rPr>
        <w:tab/>
      </w:r>
      <w:r w:rsidRPr="00915969">
        <w:rPr>
          <w:bCs/>
          <w:i w:val="0"/>
          <w:sz w:val="24"/>
        </w:rPr>
        <w:t>1980-1984</w:t>
      </w:r>
    </w:p>
    <w:p w14:paraId="4C0F1DA0" w14:textId="77777777" w:rsidR="003D74BF" w:rsidRPr="00915969" w:rsidRDefault="0032606C" w:rsidP="00092FAF">
      <w:pPr>
        <w:tabs>
          <w:tab w:val="right" w:pos="9360"/>
        </w:tabs>
        <w:rPr>
          <w:b/>
          <w:bCs/>
        </w:rPr>
      </w:pPr>
      <w:r w:rsidRPr="00915969">
        <w:rPr>
          <w:b/>
          <w:bCs/>
          <w:caps/>
        </w:rPr>
        <w:t>NAVAL Hospital Rota</w:t>
      </w:r>
      <w:r w:rsidR="00BE34F2" w:rsidRPr="00915969">
        <w:rPr>
          <w:b/>
          <w:bCs/>
          <w:caps/>
        </w:rPr>
        <w:tab/>
      </w:r>
    </w:p>
    <w:p w14:paraId="4C0F1DA1" w14:textId="77777777" w:rsidR="005327A2" w:rsidRPr="00915969" w:rsidRDefault="0032606C" w:rsidP="0004427A">
      <w:pPr>
        <w:tabs>
          <w:tab w:val="right" w:pos="9360"/>
        </w:tabs>
        <w:rPr>
          <w:b/>
          <w:bCs/>
        </w:rPr>
      </w:pPr>
      <w:r w:rsidRPr="00915969">
        <w:rPr>
          <w:b/>
          <w:bCs/>
        </w:rPr>
        <w:t>Rota, Spain</w:t>
      </w:r>
      <w:r w:rsidR="00D46490" w:rsidRPr="00915969">
        <w:rPr>
          <w:b/>
          <w:bCs/>
        </w:rPr>
        <w:t xml:space="preserve"> </w:t>
      </w:r>
    </w:p>
    <w:p w14:paraId="4C0F1DA2" w14:textId="77777777" w:rsidR="0004427A" w:rsidRPr="00915969" w:rsidRDefault="00D46490" w:rsidP="0004427A">
      <w:pPr>
        <w:tabs>
          <w:tab w:val="right" w:pos="9360"/>
        </w:tabs>
        <w:rPr>
          <w:b/>
          <w:bCs/>
        </w:rPr>
      </w:pPr>
      <w:r w:rsidRPr="00915969">
        <w:rPr>
          <w:b/>
          <w:bCs/>
        </w:rPr>
        <w:tab/>
      </w:r>
    </w:p>
    <w:p w14:paraId="4C0F1DA3" w14:textId="77777777" w:rsidR="00D04FBB" w:rsidRPr="00915969" w:rsidRDefault="004B1A6B" w:rsidP="005327A2">
      <w:pPr>
        <w:pStyle w:val="ListParagraph"/>
        <w:numPr>
          <w:ilvl w:val="0"/>
          <w:numId w:val="41"/>
        </w:numPr>
        <w:tabs>
          <w:tab w:val="left" w:pos="360"/>
        </w:tabs>
      </w:pPr>
      <w:r w:rsidRPr="00915969">
        <w:t>Supervised 5 departments including Occupational Health, Health Promotions, Industrial Hygiene, Preventive Medicine, and Immunizations</w:t>
      </w:r>
      <w:r w:rsidR="00F63B0B" w:rsidRPr="00915969">
        <w:t xml:space="preserve">.  </w:t>
      </w:r>
    </w:p>
    <w:p w14:paraId="4C0F1DA4" w14:textId="77777777" w:rsidR="00D04FBB" w:rsidRPr="00915969" w:rsidRDefault="00D04FBB" w:rsidP="005327A2">
      <w:pPr>
        <w:pStyle w:val="ListParagraph"/>
        <w:numPr>
          <w:ilvl w:val="0"/>
          <w:numId w:val="41"/>
        </w:numPr>
        <w:tabs>
          <w:tab w:val="left" w:pos="360"/>
        </w:tabs>
      </w:pPr>
      <w:r w:rsidRPr="00915969">
        <w:t>Performed skillfully as Public Health Emergency Officer for entire Rota military base in time of un</w:t>
      </w:r>
      <w:r w:rsidR="0004673F" w:rsidRPr="00915969">
        <w:t>certainty during the Vit</w:t>
      </w:r>
      <w:r w:rsidR="005327A2" w:rsidRPr="00915969">
        <w:t>amin</w:t>
      </w:r>
      <w:r w:rsidR="0004673F" w:rsidRPr="00915969">
        <w:t xml:space="preserve"> A/D</w:t>
      </w:r>
      <w:r w:rsidRPr="00915969">
        <w:t xml:space="preserve"> “</w:t>
      </w:r>
      <w:r w:rsidR="0004673F" w:rsidRPr="00915969">
        <w:t>Milk allergy</w:t>
      </w:r>
      <w:r w:rsidRPr="00915969">
        <w:t>” pandemic providing up-to-date information and recommendations to local commands.</w:t>
      </w:r>
    </w:p>
    <w:p w14:paraId="4C0F1DA5" w14:textId="77777777" w:rsidR="00D04FBB" w:rsidRPr="00915969" w:rsidRDefault="00D04FBB" w:rsidP="005327A2">
      <w:pPr>
        <w:pStyle w:val="ListParagraph"/>
        <w:numPr>
          <w:ilvl w:val="0"/>
          <w:numId w:val="41"/>
        </w:numPr>
        <w:tabs>
          <w:tab w:val="left" w:pos="360"/>
        </w:tabs>
      </w:pPr>
      <w:r w:rsidRPr="00915969">
        <w:t>Personally recognized by the hospital command with the Annual Provider Excellence award receiving a mid-tour Navy Achievement Medal.</w:t>
      </w:r>
    </w:p>
    <w:p w14:paraId="4C0F1DA6" w14:textId="77777777" w:rsidR="00D04FBB" w:rsidRPr="00915969" w:rsidRDefault="00D04FBB" w:rsidP="005327A2">
      <w:pPr>
        <w:pStyle w:val="ListParagraph"/>
        <w:numPr>
          <w:ilvl w:val="0"/>
          <w:numId w:val="41"/>
        </w:numPr>
        <w:tabs>
          <w:tab w:val="left" w:pos="360"/>
        </w:tabs>
      </w:pPr>
      <w:r w:rsidRPr="00915969">
        <w:t>Oversaw the Naval Hospital’s Safety Department win 2</w:t>
      </w:r>
      <w:r w:rsidRPr="00915969">
        <w:rPr>
          <w:vertAlign w:val="superscript"/>
        </w:rPr>
        <w:t>nd</w:t>
      </w:r>
      <w:r w:rsidRPr="00915969">
        <w:t xml:space="preserve"> place overall in the CNO’s Achievement Award for Safety Ashore for 2008 as the only Navy MTF receiving an award.  </w:t>
      </w:r>
    </w:p>
    <w:p w14:paraId="4C0F1DA7" w14:textId="77777777" w:rsidR="00D04FBB" w:rsidRPr="00915969" w:rsidRDefault="00D04FBB" w:rsidP="005327A2">
      <w:pPr>
        <w:pStyle w:val="ListParagraph"/>
        <w:numPr>
          <w:ilvl w:val="0"/>
          <w:numId w:val="41"/>
        </w:numPr>
        <w:tabs>
          <w:tab w:val="left" w:pos="360"/>
        </w:tabs>
      </w:pPr>
      <w:r w:rsidRPr="00915969">
        <w:t xml:space="preserve">Guided the Health Promotions Department in winning </w:t>
      </w:r>
      <w:r w:rsidR="00F242C8" w:rsidRPr="00915969">
        <w:t>its</w:t>
      </w:r>
      <w:r w:rsidRPr="00915969">
        <w:t xml:space="preserve"> </w:t>
      </w:r>
      <w:r w:rsidR="0004673F" w:rsidRPr="00915969">
        <w:t>20</w:t>
      </w:r>
      <w:r w:rsidRPr="00915969">
        <w:rPr>
          <w:vertAlign w:val="superscript"/>
        </w:rPr>
        <w:t>th</w:t>
      </w:r>
      <w:r w:rsidRPr="00915969">
        <w:t xml:space="preserve"> consecutive Gold Star Award for excellence.</w:t>
      </w:r>
    </w:p>
    <w:p w14:paraId="4C0F1DA8" w14:textId="77777777" w:rsidR="001B60D9" w:rsidRPr="00915969" w:rsidRDefault="001B60D9" w:rsidP="005469E7">
      <w:pPr>
        <w:tabs>
          <w:tab w:val="left" w:pos="360"/>
        </w:tabs>
      </w:pPr>
    </w:p>
    <w:p w14:paraId="4C0F1DA9" w14:textId="77777777" w:rsidR="005327A2" w:rsidRPr="00915969" w:rsidRDefault="005327A2" w:rsidP="005327A2">
      <w:pPr>
        <w:pStyle w:val="Heading8"/>
        <w:rPr>
          <w:i w:val="0"/>
          <w:sz w:val="24"/>
        </w:rPr>
      </w:pPr>
      <w:r w:rsidRPr="00915969">
        <w:rPr>
          <w:i w:val="0"/>
          <w:sz w:val="24"/>
        </w:rPr>
        <w:t>Senior Medical Officer and Department Head of Major Meals</w:t>
      </w:r>
      <w:r w:rsidRPr="00915969">
        <w:rPr>
          <w:i w:val="0"/>
          <w:sz w:val="24"/>
        </w:rPr>
        <w:tab/>
      </w:r>
      <w:r w:rsidRPr="00915969">
        <w:rPr>
          <w:bCs/>
          <w:i w:val="0"/>
          <w:sz w:val="24"/>
        </w:rPr>
        <w:t>1977-1980</w:t>
      </w:r>
    </w:p>
    <w:p w14:paraId="4C0F1DAA" w14:textId="77777777" w:rsidR="0004427A" w:rsidRPr="00915969" w:rsidRDefault="00DB121A" w:rsidP="00092FAF">
      <w:pPr>
        <w:tabs>
          <w:tab w:val="right" w:pos="9360"/>
        </w:tabs>
        <w:rPr>
          <w:b/>
          <w:bCs/>
        </w:rPr>
      </w:pPr>
      <w:r w:rsidRPr="00915969">
        <w:rPr>
          <w:b/>
          <w:bCs/>
          <w:caps/>
        </w:rPr>
        <w:t xml:space="preserve">Naval </w:t>
      </w:r>
      <w:r w:rsidR="009130C3" w:rsidRPr="00915969">
        <w:rPr>
          <w:b/>
          <w:bCs/>
          <w:caps/>
        </w:rPr>
        <w:t xml:space="preserve">BRANCH Health clinic </w:t>
      </w:r>
      <w:r w:rsidR="0004673F" w:rsidRPr="00915969">
        <w:rPr>
          <w:b/>
          <w:bCs/>
          <w:caps/>
        </w:rPr>
        <w:t>CoCOA PUFFS</w:t>
      </w:r>
      <w:r w:rsidR="00BE34F2" w:rsidRPr="00915969">
        <w:rPr>
          <w:b/>
          <w:bCs/>
        </w:rPr>
        <w:t xml:space="preserve">                                                   </w:t>
      </w:r>
      <w:r w:rsidR="00BE34F2" w:rsidRPr="00915969">
        <w:rPr>
          <w:b/>
          <w:bCs/>
        </w:rPr>
        <w:tab/>
        <w:t xml:space="preserve"> </w:t>
      </w:r>
    </w:p>
    <w:p w14:paraId="4C0F1DAB" w14:textId="77777777" w:rsidR="00BE34F2" w:rsidRPr="00915969" w:rsidRDefault="0004673F" w:rsidP="00092FAF">
      <w:pPr>
        <w:tabs>
          <w:tab w:val="right" w:pos="9360"/>
        </w:tabs>
        <w:rPr>
          <w:b/>
          <w:bCs/>
        </w:rPr>
      </w:pPr>
      <w:r w:rsidRPr="00915969">
        <w:rPr>
          <w:b/>
          <w:bCs/>
        </w:rPr>
        <w:t>Chicago, IL</w:t>
      </w:r>
    </w:p>
    <w:p w14:paraId="4C0F1DAC" w14:textId="77777777" w:rsidR="005327A2" w:rsidRPr="00915969" w:rsidRDefault="005327A2" w:rsidP="00092FAF">
      <w:pPr>
        <w:tabs>
          <w:tab w:val="right" w:pos="9360"/>
        </w:tabs>
        <w:rPr>
          <w:b/>
          <w:bCs/>
        </w:rPr>
      </w:pPr>
    </w:p>
    <w:p w14:paraId="4C0F1DAD" w14:textId="77777777" w:rsidR="00A8021D" w:rsidRPr="00915969" w:rsidRDefault="0004673F" w:rsidP="005327A2">
      <w:pPr>
        <w:pStyle w:val="ListParagraph"/>
        <w:numPr>
          <w:ilvl w:val="0"/>
          <w:numId w:val="42"/>
        </w:numPr>
        <w:tabs>
          <w:tab w:val="left" w:pos="360"/>
        </w:tabs>
      </w:pPr>
      <w:r w:rsidRPr="00915969">
        <w:t>Directly supervised ten physicians, five</w:t>
      </w:r>
      <w:r w:rsidR="00A8021D" w:rsidRPr="00915969">
        <w:t xml:space="preserve"> mid-level providers, two nurses, and two Independent Duty Corpsmen.</w:t>
      </w:r>
    </w:p>
    <w:p w14:paraId="4C0F1DAE" w14:textId="77777777" w:rsidR="003F0DCF" w:rsidRPr="00915969" w:rsidRDefault="00A8021D" w:rsidP="005327A2">
      <w:pPr>
        <w:pStyle w:val="ListParagraph"/>
        <w:numPr>
          <w:ilvl w:val="0"/>
          <w:numId w:val="42"/>
        </w:numPr>
        <w:tabs>
          <w:tab w:val="left" w:pos="360"/>
        </w:tabs>
      </w:pPr>
      <w:r w:rsidRPr="00915969">
        <w:t>Steadfastly led the clinic in implementation of new Electronic Health Records (EHR</w:t>
      </w:r>
      <w:r w:rsidR="0004673F" w:rsidRPr="00915969">
        <w:t>s) including Composite Health Care System (CHCS)</w:t>
      </w:r>
      <w:r w:rsidRPr="00915969">
        <w:t>.</w:t>
      </w:r>
    </w:p>
    <w:p w14:paraId="4C0F1DAF" w14:textId="77777777" w:rsidR="00915969" w:rsidRPr="00915969" w:rsidRDefault="00A8021D" w:rsidP="00915969">
      <w:pPr>
        <w:pStyle w:val="ListParagraph"/>
        <w:numPr>
          <w:ilvl w:val="0"/>
          <w:numId w:val="42"/>
        </w:numPr>
        <w:tabs>
          <w:tab w:val="left" w:pos="360"/>
        </w:tabs>
      </w:pPr>
      <w:r w:rsidRPr="00915969">
        <w:t>Oversaw several changes to template management and provider codi</w:t>
      </w:r>
      <w:r w:rsidR="00D2416C" w:rsidRPr="00915969">
        <w:t>ng proficiencies which</w:t>
      </w:r>
      <w:r w:rsidRPr="00915969">
        <w:t xml:space="preserve"> improved productivity </w:t>
      </w:r>
      <w:r w:rsidR="00D2416C" w:rsidRPr="00915969">
        <w:t xml:space="preserve">overall </w:t>
      </w:r>
      <w:r w:rsidRPr="00915969">
        <w:t>a</w:t>
      </w:r>
      <w:r w:rsidR="0004673F" w:rsidRPr="00915969">
        <w:t>s well as patient access to proper nutrition</w:t>
      </w:r>
      <w:r w:rsidRPr="00915969">
        <w:t>.</w:t>
      </w:r>
    </w:p>
    <w:p w14:paraId="4C0F1DB0" w14:textId="77777777" w:rsidR="00915969" w:rsidRPr="00915969" w:rsidRDefault="00915969" w:rsidP="00915969">
      <w:pPr>
        <w:pStyle w:val="Heading9"/>
        <w:tabs>
          <w:tab w:val="left" w:pos="360"/>
        </w:tabs>
        <w:rPr>
          <w:bCs/>
        </w:rPr>
      </w:pPr>
      <w:r w:rsidRPr="00FE5060">
        <w:rPr>
          <w:bCs/>
        </w:rPr>
        <w:lastRenderedPageBreak/>
        <w:t xml:space="preserve">HORATIO M. CRUNCH, CAPT, </w:t>
      </w:r>
      <w:r w:rsidR="00FE5060">
        <w:rPr>
          <w:bCs/>
        </w:rPr>
        <w:t>MC</w:t>
      </w:r>
      <w:r w:rsidRPr="00FE5060">
        <w:rPr>
          <w:bCs/>
        </w:rPr>
        <w:t xml:space="preserve">, </w:t>
      </w:r>
      <w:r w:rsidR="00FE5060" w:rsidRPr="00FE5060">
        <w:rPr>
          <w:bCs/>
        </w:rPr>
        <w:t>USN</w:t>
      </w:r>
      <w:r w:rsidRPr="00915969">
        <w:rPr>
          <w:bCs/>
        </w:rPr>
        <w:tab/>
        <w:t>Page T</w:t>
      </w:r>
      <w:r>
        <w:rPr>
          <w:bCs/>
        </w:rPr>
        <w:t>hree</w:t>
      </w:r>
    </w:p>
    <w:p w14:paraId="4C0F1DB1" w14:textId="77777777" w:rsidR="00915969" w:rsidRDefault="00915969" w:rsidP="00915969">
      <w:pPr>
        <w:pBdr>
          <w:top w:val="thinThickLargeGap" w:sz="18" w:space="1" w:color="auto"/>
        </w:pBdr>
        <w:tabs>
          <w:tab w:val="left" w:pos="360"/>
        </w:tabs>
      </w:pPr>
    </w:p>
    <w:p w14:paraId="4C0F1DB2" w14:textId="77777777" w:rsidR="00915969" w:rsidRDefault="00A8021D" w:rsidP="006C7E62">
      <w:pPr>
        <w:pStyle w:val="ListParagraph"/>
        <w:numPr>
          <w:ilvl w:val="0"/>
          <w:numId w:val="42"/>
        </w:numPr>
        <w:pBdr>
          <w:top w:val="thinThickLargeGap" w:sz="18" w:space="1" w:color="auto"/>
        </w:pBdr>
        <w:tabs>
          <w:tab w:val="left" w:pos="360"/>
        </w:tabs>
      </w:pPr>
      <w:r w:rsidRPr="00915969">
        <w:t>Functioned effectively as acting OIC on several occasions in times of OIC absence.</w:t>
      </w:r>
    </w:p>
    <w:p w14:paraId="4C0F1DB3" w14:textId="77777777" w:rsidR="006C7E62" w:rsidRPr="00915969" w:rsidRDefault="00B36BA5" w:rsidP="006C7E62">
      <w:pPr>
        <w:pStyle w:val="ListParagraph"/>
        <w:numPr>
          <w:ilvl w:val="0"/>
          <w:numId w:val="42"/>
        </w:numPr>
        <w:pBdr>
          <w:top w:val="thinThickLargeGap" w:sz="18" w:space="1" w:color="auto"/>
        </w:pBdr>
        <w:tabs>
          <w:tab w:val="left" w:pos="360"/>
        </w:tabs>
      </w:pPr>
      <w:r w:rsidRPr="00915969">
        <w:t>B</w:t>
      </w:r>
      <w:r w:rsidR="00A8021D" w:rsidRPr="00915969">
        <w:t>ecame proficient in joint regulations regarding US Army, US Air Force, US Coast Guard, and US Preventive Health Services medical requirements</w:t>
      </w:r>
      <w:r w:rsidRPr="00915969">
        <w:t xml:space="preserve"> as one of the few MTF’s in the region</w:t>
      </w:r>
      <w:r w:rsidR="00A8021D" w:rsidRPr="00915969">
        <w:t>.</w:t>
      </w:r>
    </w:p>
    <w:p w14:paraId="4C0F1DB4" w14:textId="77777777" w:rsidR="006C7E62" w:rsidRPr="00915969" w:rsidRDefault="006C7E62" w:rsidP="00302C2B">
      <w:pPr>
        <w:tabs>
          <w:tab w:val="right" w:pos="9360"/>
        </w:tabs>
        <w:rPr>
          <w:b/>
          <w:bCs/>
        </w:rPr>
      </w:pPr>
    </w:p>
    <w:p w14:paraId="4C0F1DB5" w14:textId="77777777" w:rsidR="005327A2" w:rsidRPr="00915969" w:rsidRDefault="005327A2" w:rsidP="005327A2">
      <w:pPr>
        <w:pStyle w:val="Heading8"/>
        <w:rPr>
          <w:i w:val="0"/>
          <w:sz w:val="24"/>
        </w:rPr>
      </w:pPr>
      <w:r w:rsidRPr="00915969">
        <w:rPr>
          <w:i w:val="0"/>
          <w:sz w:val="24"/>
        </w:rPr>
        <w:t>Department Head, Breakfast Options Clinic</w:t>
      </w:r>
      <w:r w:rsidRPr="00915969">
        <w:rPr>
          <w:i w:val="0"/>
          <w:sz w:val="24"/>
        </w:rPr>
        <w:tab/>
      </w:r>
      <w:r w:rsidRPr="00915969">
        <w:rPr>
          <w:bCs/>
          <w:i w:val="0"/>
          <w:sz w:val="24"/>
        </w:rPr>
        <w:t>1974-1977</w:t>
      </w:r>
    </w:p>
    <w:p w14:paraId="4C0F1DB6" w14:textId="77777777" w:rsidR="00DB121A" w:rsidRPr="00915969" w:rsidRDefault="00302C2B" w:rsidP="00302C2B">
      <w:pPr>
        <w:tabs>
          <w:tab w:val="right" w:pos="9360"/>
        </w:tabs>
        <w:rPr>
          <w:b/>
          <w:bCs/>
        </w:rPr>
      </w:pPr>
      <w:r w:rsidRPr="00915969">
        <w:rPr>
          <w:b/>
          <w:bCs/>
        </w:rPr>
        <w:t xml:space="preserve">NAVAL </w:t>
      </w:r>
      <w:r w:rsidR="0004673F" w:rsidRPr="00915969">
        <w:rPr>
          <w:b/>
          <w:bCs/>
        </w:rPr>
        <w:t>HOSPITAL OKINAWA</w:t>
      </w:r>
      <w:r w:rsidR="00BE34F2" w:rsidRPr="00915969">
        <w:rPr>
          <w:b/>
          <w:bCs/>
        </w:rPr>
        <w:t xml:space="preserve">     </w:t>
      </w:r>
      <w:r w:rsidR="00BE34F2" w:rsidRPr="00915969">
        <w:rPr>
          <w:b/>
          <w:bCs/>
        </w:rPr>
        <w:tab/>
      </w:r>
    </w:p>
    <w:p w14:paraId="4C0F1DB7" w14:textId="77777777" w:rsidR="00BE34F2" w:rsidRPr="00915969" w:rsidRDefault="00020E52" w:rsidP="00302C2B">
      <w:pPr>
        <w:tabs>
          <w:tab w:val="right" w:pos="9360"/>
        </w:tabs>
        <w:rPr>
          <w:b/>
          <w:bCs/>
        </w:rPr>
      </w:pPr>
      <w:r>
        <w:rPr>
          <w:b/>
          <w:bCs/>
        </w:rPr>
        <w:t>Okinawa</w:t>
      </w:r>
    </w:p>
    <w:p w14:paraId="4C0F1DB8" w14:textId="77777777" w:rsidR="00915969" w:rsidRPr="00915969" w:rsidRDefault="00915969" w:rsidP="00302C2B">
      <w:pPr>
        <w:tabs>
          <w:tab w:val="right" w:pos="9360"/>
        </w:tabs>
        <w:rPr>
          <w:b/>
          <w:bCs/>
        </w:rPr>
      </w:pPr>
    </w:p>
    <w:p w14:paraId="4C0F1DB9" w14:textId="77777777" w:rsidR="00C91404" w:rsidRPr="00915969" w:rsidRDefault="00697DB8" w:rsidP="005327A2">
      <w:pPr>
        <w:pStyle w:val="ListParagraph"/>
        <w:numPr>
          <w:ilvl w:val="0"/>
          <w:numId w:val="43"/>
        </w:numPr>
        <w:tabs>
          <w:tab w:val="left" w:pos="360"/>
        </w:tabs>
      </w:pPr>
      <w:bookmarkStart w:id="1" w:name="OLE_LINK1"/>
      <w:bookmarkStart w:id="2" w:name="OLE_LINK2"/>
      <w:r w:rsidRPr="00915969">
        <w:t>Supervised 13 physicians, 4 mid-levels, 4 nurses, and 20 corpstaff in the largest overseas</w:t>
      </w:r>
      <w:r w:rsidR="00D2416C" w:rsidRPr="00915969">
        <w:t xml:space="preserve"> </w:t>
      </w:r>
      <w:r w:rsidR="002E4FAA" w:rsidRPr="00915969">
        <w:t>Breakfast Options</w:t>
      </w:r>
      <w:r w:rsidRPr="00915969">
        <w:t xml:space="preserve"> clinic in the Navy.</w:t>
      </w:r>
    </w:p>
    <w:p w14:paraId="4C0F1DBA" w14:textId="77777777" w:rsidR="00C91404" w:rsidRPr="00915969" w:rsidRDefault="00697DB8" w:rsidP="005327A2">
      <w:pPr>
        <w:pStyle w:val="ListParagraph"/>
        <w:numPr>
          <w:ilvl w:val="0"/>
          <w:numId w:val="43"/>
        </w:numPr>
        <w:tabs>
          <w:tab w:val="left" w:pos="360"/>
        </w:tabs>
      </w:pPr>
      <w:r w:rsidRPr="00915969">
        <w:t>Developed and instituted procedures to streamline the check-in process, outpatient procedures, and clinical operations.</w:t>
      </w:r>
    </w:p>
    <w:p w14:paraId="4C0F1DBB" w14:textId="77777777" w:rsidR="004C054D" w:rsidRPr="00915969" w:rsidRDefault="00697DB8" w:rsidP="005327A2">
      <w:pPr>
        <w:pStyle w:val="ListParagraph"/>
        <w:numPr>
          <w:ilvl w:val="0"/>
          <w:numId w:val="43"/>
        </w:numPr>
        <w:tabs>
          <w:tab w:val="left" w:pos="360"/>
        </w:tabs>
      </w:pPr>
      <w:r w:rsidRPr="00915969">
        <w:t>Performed as Overseas Screener for Navy, Ma</w:t>
      </w:r>
      <w:r w:rsidR="002E4FAA" w:rsidRPr="00915969">
        <w:t>rine, and Army personnel on Okinawa</w:t>
      </w:r>
      <w:r w:rsidRPr="00915969">
        <w:t xml:space="preserve"> to ensure appropriate transfers occurred to a remote duty station.</w:t>
      </w:r>
    </w:p>
    <w:p w14:paraId="4C0F1DBC" w14:textId="77777777" w:rsidR="004C054D" w:rsidRPr="00915969" w:rsidRDefault="004C054D" w:rsidP="00697DB8">
      <w:pPr>
        <w:tabs>
          <w:tab w:val="left" w:pos="360"/>
        </w:tabs>
      </w:pPr>
    </w:p>
    <w:p w14:paraId="4C0F1DBD" w14:textId="77777777" w:rsidR="005327A2" w:rsidRPr="00915969" w:rsidRDefault="005327A2" w:rsidP="005327A2">
      <w:pPr>
        <w:pStyle w:val="Heading8"/>
        <w:rPr>
          <w:i w:val="0"/>
          <w:sz w:val="24"/>
        </w:rPr>
      </w:pPr>
      <w:r w:rsidRPr="00915969">
        <w:rPr>
          <w:i w:val="0"/>
          <w:sz w:val="24"/>
        </w:rPr>
        <w:t>Senior Flight Surgeon</w:t>
      </w:r>
      <w:r w:rsidRPr="00915969">
        <w:rPr>
          <w:i w:val="0"/>
          <w:sz w:val="24"/>
        </w:rPr>
        <w:tab/>
      </w:r>
      <w:r w:rsidR="00020E52">
        <w:rPr>
          <w:i w:val="0"/>
          <w:sz w:val="24"/>
        </w:rPr>
        <w:t xml:space="preserve"> </w:t>
      </w:r>
      <w:r w:rsidR="00FE5060">
        <w:rPr>
          <w:i w:val="0"/>
          <w:sz w:val="24"/>
        </w:rPr>
        <w:t xml:space="preserve"> </w:t>
      </w:r>
      <w:r w:rsidRPr="00915969">
        <w:rPr>
          <w:bCs/>
          <w:i w:val="0"/>
          <w:sz w:val="24"/>
        </w:rPr>
        <w:t>1967-1970</w:t>
      </w:r>
    </w:p>
    <w:p w14:paraId="4C0F1DBE" w14:textId="77777777" w:rsidR="00412604" w:rsidRPr="00915969" w:rsidRDefault="002E4FAA" w:rsidP="00412604">
      <w:pPr>
        <w:tabs>
          <w:tab w:val="right" w:pos="9360"/>
        </w:tabs>
        <w:rPr>
          <w:b/>
          <w:bCs/>
        </w:rPr>
      </w:pPr>
      <w:r w:rsidRPr="00915969">
        <w:rPr>
          <w:b/>
          <w:bCs/>
        </w:rPr>
        <w:t>CARRIER AIR WING NINE</w:t>
      </w:r>
      <w:r w:rsidR="00412604" w:rsidRPr="00915969">
        <w:rPr>
          <w:b/>
          <w:bCs/>
        </w:rPr>
        <w:t xml:space="preserve">         </w:t>
      </w:r>
      <w:r w:rsidR="00412604" w:rsidRPr="00915969">
        <w:rPr>
          <w:b/>
          <w:bCs/>
        </w:rPr>
        <w:tab/>
      </w:r>
    </w:p>
    <w:p w14:paraId="4C0F1DBF" w14:textId="77777777" w:rsidR="00412604" w:rsidRPr="00915969" w:rsidRDefault="00412604" w:rsidP="00412604">
      <w:pPr>
        <w:tabs>
          <w:tab w:val="right" w:pos="9360"/>
        </w:tabs>
        <w:rPr>
          <w:b/>
          <w:bCs/>
        </w:rPr>
      </w:pPr>
      <w:r w:rsidRPr="00915969">
        <w:rPr>
          <w:b/>
          <w:bCs/>
        </w:rPr>
        <w:t>Lemoore, CA</w:t>
      </w:r>
    </w:p>
    <w:p w14:paraId="4C0F1DC0" w14:textId="77777777" w:rsidR="00915969" w:rsidRPr="00915969" w:rsidRDefault="00915969" w:rsidP="00412604">
      <w:pPr>
        <w:tabs>
          <w:tab w:val="right" w:pos="9360"/>
        </w:tabs>
        <w:rPr>
          <w:b/>
          <w:bCs/>
        </w:rPr>
      </w:pPr>
    </w:p>
    <w:p w14:paraId="4C0F1DC1" w14:textId="77777777" w:rsidR="002F6F49" w:rsidRPr="00915969" w:rsidRDefault="00412604" w:rsidP="00915969">
      <w:pPr>
        <w:pStyle w:val="ListParagraph"/>
        <w:numPr>
          <w:ilvl w:val="0"/>
          <w:numId w:val="44"/>
        </w:numPr>
        <w:tabs>
          <w:tab w:val="left" w:pos="360"/>
        </w:tabs>
      </w:pPr>
      <w:r w:rsidRPr="00915969">
        <w:t xml:space="preserve">Led </w:t>
      </w:r>
      <w:r w:rsidR="002F6F49" w:rsidRPr="00915969">
        <w:t xml:space="preserve">Aviation </w:t>
      </w:r>
      <w:r w:rsidRPr="00915969">
        <w:t>Med</w:t>
      </w:r>
      <w:r w:rsidR="002F6F49" w:rsidRPr="00915969">
        <w:t>ical Department through homeport</w:t>
      </w:r>
      <w:r w:rsidRPr="00915969">
        <w:t xml:space="preserve"> periods, extensive work-up cycle, and deployment</w:t>
      </w:r>
      <w:r w:rsidR="002F6F49" w:rsidRPr="00915969">
        <w:t>, supervising 2 Flight Surgeons and 9 Aviation Medical Technicians.</w:t>
      </w:r>
    </w:p>
    <w:p w14:paraId="4C0F1DC2" w14:textId="77777777" w:rsidR="00697DB8" w:rsidRPr="00915969" w:rsidRDefault="002F6F49" w:rsidP="00915969">
      <w:pPr>
        <w:pStyle w:val="ListParagraph"/>
        <w:numPr>
          <w:ilvl w:val="0"/>
          <w:numId w:val="44"/>
        </w:numPr>
        <w:tabs>
          <w:tab w:val="left" w:pos="360"/>
        </w:tabs>
      </w:pPr>
      <w:r w:rsidRPr="00915969">
        <w:t>Established new Flight-line clinic at Fallon, NV</w:t>
      </w:r>
      <w:r w:rsidR="00412604" w:rsidRPr="00915969">
        <w:t xml:space="preserve"> </w:t>
      </w:r>
      <w:r w:rsidRPr="00915969">
        <w:t>while on detachment for work-ups</w:t>
      </w:r>
      <w:r w:rsidR="00D2416C" w:rsidRPr="00915969">
        <w:t xml:space="preserve"> ensuring quick access to medical care for </w:t>
      </w:r>
      <w:r w:rsidR="00B36BA5" w:rsidRPr="00915969">
        <w:t>aviation crew during busy cycles</w:t>
      </w:r>
      <w:r w:rsidRPr="00915969">
        <w:t>.</w:t>
      </w:r>
    </w:p>
    <w:p w14:paraId="4C0F1DC3" w14:textId="77777777" w:rsidR="002F6F49" w:rsidRPr="00915969" w:rsidRDefault="002F6F49" w:rsidP="00915969">
      <w:pPr>
        <w:pStyle w:val="ListParagraph"/>
        <w:numPr>
          <w:ilvl w:val="0"/>
          <w:numId w:val="44"/>
        </w:numPr>
        <w:tabs>
          <w:tab w:val="left" w:pos="360"/>
        </w:tabs>
      </w:pPr>
      <w:r w:rsidRPr="00915969">
        <w:t>Taught several large group training sessions regarding the newly im</w:t>
      </w:r>
      <w:r w:rsidR="002E4FAA" w:rsidRPr="00915969">
        <w:t xml:space="preserve">plemented, </w:t>
      </w:r>
      <w:proofErr w:type="gramStart"/>
      <w:r w:rsidR="002E4FAA" w:rsidRPr="00915969">
        <w:t>DoD</w:t>
      </w:r>
      <w:proofErr w:type="gramEnd"/>
      <w:r w:rsidR="002E4FAA" w:rsidRPr="00915969">
        <w:t xml:space="preserve"> mandated, Polio</w:t>
      </w:r>
      <w:r w:rsidRPr="00915969">
        <w:t xml:space="preserve"> vaccine roll-out ensuring a 100% successful administration for the Air Wing.</w:t>
      </w:r>
    </w:p>
    <w:p w14:paraId="4C0F1DC4" w14:textId="77777777" w:rsidR="002F6F49" w:rsidRPr="00915969" w:rsidRDefault="002F6F49" w:rsidP="002F6F49">
      <w:pPr>
        <w:tabs>
          <w:tab w:val="left" w:pos="360"/>
        </w:tabs>
      </w:pPr>
    </w:p>
    <w:bookmarkEnd w:id="1"/>
    <w:bookmarkEnd w:id="2"/>
    <w:p w14:paraId="4C0F1DC5" w14:textId="77777777" w:rsidR="00F166B2" w:rsidRPr="00915969" w:rsidRDefault="00526F9A" w:rsidP="00915969">
      <w:pPr>
        <w:tabs>
          <w:tab w:val="left" w:pos="360"/>
        </w:tabs>
        <w:rPr>
          <w:b/>
          <w:u w:val="single"/>
        </w:rPr>
      </w:pPr>
      <w:r w:rsidRPr="00915969">
        <w:rPr>
          <w:b/>
          <w:u w:val="single"/>
        </w:rPr>
        <w:t>O</w:t>
      </w:r>
      <w:r w:rsidR="006C7E62" w:rsidRPr="00915969">
        <w:rPr>
          <w:b/>
          <w:u w:val="single"/>
        </w:rPr>
        <w:t>THER</w:t>
      </w:r>
      <w:r w:rsidR="00F166B2" w:rsidRPr="00915969">
        <w:rPr>
          <w:b/>
          <w:u w:val="single"/>
        </w:rPr>
        <w:t xml:space="preserve"> ASSIGNMENTS</w:t>
      </w:r>
    </w:p>
    <w:p w14:paraId="4C0F1DC6" w14:textId="77777777" w:rsidR="00F166B2" w:rsidRPr="00915969" w:rsidRDefault="00F166B2" w:rsidP="00F166B2">
      <w:pPr>
        <w:tabs>
          <w:tab w:val="left" w:pos="360"/>
        </w:tabs>
      </w:pPr>
    </w:p>
    <w:p w14:paraId="4C0F1DC7" w14:textId="77777777" w:rsidR="00FE5060" w:rsidRPr="00915969" w:rsidRDefault="00FE5060" w:rsidP="00FE5060">
      <w:pPr>
        <w:tabs>
          <w:tab w:val="left" w:pos="360"/>
        </w:tabs>
      </w:pPr>
      <w:r w:rsidRPr="00915969">
        <w:t>Resident, Advanced Cereal Medicine Residency</w:t>
      </w:r>
      <w:r>
        <w:tab/>
      </w:r>
      <w:r>
        <w:tab/>
      </w:r>
      <w:r>
        <w:tab/>
      </w:r>
      <w:r>
        <w:tab/>
      </w:r>
      <w:r>
        <w:tab/>
      </w:r>
      <w:r w:rsidRPr="00915969">
        <w:rPr>
          <w:b/>
          <w:bCs/>
        </w:rPr>
        <w:t>1970-1974</w:t>
      </w:r>
    </w:p>
    <w:p w14:paraId="4C0F1DC8" w14:textId="77777777" w:rsidR="005E7943" w:rsidRPr="00915969" w:rsidRDefault="00A93244" w:rsidP="00A93244">
      <w:pPr>
        <w:tabs>
          <w:tab w:val="right" w:pos="9360"/>
        </w:tabs>
        <w:rPr>
          <w:b/>
          <w:bCs/>
        </w:rPr>
      </w:pPr>
      <w:r w:rsidRPr="00915969">
        <w:rPr>
          <w:b/>
        </w:rPr>
        <w:t xml:space="preserve">NAVAL </w:t>
      </w:r>
      <w:r w:rsidR="002F6F49" w:rsidRPr="00915969">
        <w:rPr>
          <w:b/>
        </w:rPr>
        <w:t xml:space="preserve">HOSPITAL </w:t>
      </w:r>
      <w:r w:rsidR="002E4FAA" w:rsidRPr="00915969">
        <w:rPr>
          <w:b/>
        </w:rPr>
        <w:t>NESTLE</w:t>
      </w:r>
      <w:r w:rsidR="005E7943" w:rsidRPr="00915969">
        <w:tab/>
      </w:r>
    </w:p>
    <w:p w14:paraId="4C0F1DC9" w14:textId="77777777" w:rsidR="005E7943" w:rsidRPr="00915969" w:rsidRDefault="002E4FAA" w:rsidP="00A93244">
      <w:pPr>
        <w:tabs>
          <w:tab w:val="left" w:pos="360"/>
        </w:tabs>
        <w:rPr>
          <w:bCs/>
        </w:rPr>
      </w:pPr>
      <w:r w:rsidRPr="00915969">
        <w:rPr>
          <w:bCs/>
        </w:rPr>
        <w:t>Miami, FL</w:t>
      </w:r>
    </w:p>
    <w:p w14:paraId="4C0F1DCA" w14:textId="77777777" w:rsidR="006602D5" w:rsidRPr="00915969" w:rsidRDefault="006602D5" w:rsidP="00F166B2">
      <w:pPr>
        <w:tabs>
          <w:tab w:val="left" w:pos="360"/>
        </w:tabs>
      </w:pPr>
    </w:p>
    <w:p w14:paraId="4C0F1DCB" w14:textId="77777777" w:rsidR="00FE5060" w:rsidRPr="00915969" w:rsidRDefault="00FE5060" w:rsidP="00FE5060">
      <w:pPr>
        <w:tabs>
          <w:tab w:val="left" w:pos="360"/>
        </w:tabs>
        <w:rPr>
          <w:bCs/>
        </w:rPr>
      </w:pPr>
      <w:r w:rsidRPr="00915969">
        <w:rPr>
          <w:bCs/>
        </w:rPr>
        <w:t>Student Naval Flight Surgeon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 w:rsidRPr="00915969">
        <w:rPr>
          <w:b/>
          <w:bCs/>
        </w:rPr>
        <w:t>1966-1967</w:t>
      </w:r>
    </w:p>
    <w:p w14:paraId="4C0F1DCC" w14:textId="77777777" w:rsidR="00A93244" w:rsidRPr="00915969" w:rsidRDefault="002F6F49" w:rsidP="00A93244">
      <w:pPr>
        <w:tabs>
          <w:tab w:val="right" w:pos="9360"/>
        </w:tabs>
        <w:rPr>
          <w:b/>
          <w:bCs/>
        </w:rPr>
      </w:pPr>
      <w:r w:rsidRPr="00915969">
        <w:rPr>
          <w:b/>
        </w:rPr>
        <w:t>N</w:t>
      </w:r>
      <w:r w:rsidR="00B36BA5" w:rsidRPr="00915969">
        <w:rPr>
          <w:b/>
        </w:rPr>
        <w:t>AVAL OPERATIONAL MEDICINE INSTITUTE</w:t>
      </w:r>
      <w:r w:rsidR="00A93244" w:rsidRPr="00915969">
        <w:tab/>
      </w:r>
    </w:p>
    <w:p w14:paraId="4C0F1DCD" w14:textId="77777777" w:rsidR="00A93244" w:rsidRPr="00915969" w:rsidRDefault="002F6F49" w:rsidP="00A93244">
      <w:pPr>
        <w:tabs>
          <w:tab w:val="left" w:pos="360"/>
        </w:tabs>
        <w:rPr>
          <w:bCs/>
        </w:rPr>
      </w:pPr>
      <w:r w:rsidRPr="00915969">
        <w:rPr>
          <w:bCs/>
        </w:rPr>
        <w:t>Pensacola, FL</w:t>
      </w:r>
    </w:p>
    <w:p w14:paraId="4C0F1DCE" w14:textId="77777777" w:rsidR="00A93244" w:rsidRPr="00915969" w:rsidRDefault="00A93244" w:rsidP="00F166B2">
      <w:pPr>
        <w:tabs>
          <w:tab w:val="left" w:pos="360"/>
        </w:tabs>
      </w:pPr>
    </w:p>
    <w:p w14:paraId="4C0F1DCF" w14:textId="77777777" w:rsidR="00FE5060" w:rsidRPr="00915969" w:rsidRDefault="00FE5060" w:rsidP="00FE5060">
      <w:pPr>
        <w:tabs>
          <w:tab w:val="left" w:pos="360"/>
        </w:tabs>
        <w:rPr>
          <w:bCs/>
        </w:rPr>
      </w:pPr>
      <w:r w:rsidRPr="00915969">
        <w:rPr>
          <w:bCs/>
        </w:rPr>
        <w:t>Intern, Breakfast Dietary Medicine Residency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 w:rsidRPr="00915969">
        <w:rPr>
          <w:b/>
          <w:bCs/>
        </w:rPr>
        <w:t>1965-1966</w:t>
      </w:r>
    </w:p>
    <w:p w14:paraId="4C0F1DD0" w14:textId="77777777" w:rsidR="00CA5C1C" w:rsidRPr="00915969" w:rsidRDefault="002F6F49" w:rsidP="00A93244">
      <w:pPr>
        <w:tabs>
          <w:tab w:val="right" w:pos="9360"/>
        </w:tabs>
        <w:rPr>
          <w:b/>
          <w:bCs/>
        </w:rPr>
      </w:pPr>
      <w:r w:rsidRPr="00915969">
        <w:rPr>
          <w:b/>
        </w:rPr>
        <w:t xml:space="preserve">NAVAL HOSPITAL </w:t>
      </w:r>
      <w:r w:rsidR="002E4FAA" w:rsidRPr="00915969">
        <w:rPr>
          <w:b/>
        </w:rPr>
        <w:t>CRUNCHBERRY</w:t>
      </w:r>
      <w:r w:rsidR="005E7943" w:rsidRPr="00915969">
        <w:tab/>
      </w:r>
    </w:p>
    <w:p w14:paraId="4C0F1DD1" w14:textId="77777777" w:rsidR="00F166B2" w:rsidRDefault="00915969" w:rsidP="00A93244">
      <w:pPr>
        <w:tabs>
          <w:tab w:val="left" w:pos="360"/>
        </w:tabs>
        <w:rPr>
          <w:bCs/>
        </w:rPr>
      </w:pPr>
      <w:r w:rsidRPr="00915969">
        <w:rPr>
          <w:bCs/>
        </w:rPr>
        <w:t>Bethesda</w:t>
      </w:r>
      <w:r w:rsidR="002E4FAA" w:rsidRPr="00915969">
        <w:rPr>
          <w:bCs/>
        </w:rPr>
        <w:t>, MD</w:t>
      </w:r>
    </w:p>
    <w:p w14:paraId="4C0F1DD2" w14:textId="77777777" w:rsidR="00FE5060" w:rsidRDefault="00FE5060" w:rsidP="00A93244">
      <w:pPr>
        <w:tabs>
          <w:tab w:val="left" w:pos="360"/>
        </w:tabs>
        <w:rPr>
          <w:bCs/>
        </w:rPr>
      </w:pPr>
    </w:p>
    <w:p w14:paraId="4C0F1DD3" w14:textId="77777777" w:rsidR="00FE5060" w:rsidRDefault="00FE5060" w:rsidP="00A93244">
      <w:pPr>
        <w:tabs>
          <w:tab w:val="left" w:pos="360"/>
        </w:tabs>
        <w:rPr>
          <w:bCs/>
        </w:rPr>
      </w:pPr>
    </w:p>
    <w:p w14:paraId="4C0F1DD4" w14:textId="77777777" w:rsidR="00FE5060" w:rsidRPr="00915969" w:rsidRDefault="00FE5060" w:rsidP="00A93244">
      <w:pPr>
        <w:tabs>
          <w:tab w:val="left" w:pos="360"/>
        </w:tabs>
        <w:rPr>
          <w:bCs/>
        </w:rPr>
      </w:pPr>
    </w:p>
    <w:p w14:paraId="4C0F1DD5" w14:textId="77777777" w:rsidR="00FE5060" w:rsidRPr="00915969" w:rsidRDefault="00FE5060" w:rsidP="00FE5060">
      <w:pPr>
        <w:pStyle w:val="Heading9"/>
        <w:tabs>
          <w:tab w:val="left" w:pos="360"/>
        </w:tabs>
        <w:rPr>
          <w:bCs/>
        </w:rPr>
      </w:pPr>
      <w:r w:rsidRPr="00FE5060">
        <w:rPr>
          <w:bCs/>
        </w:rPr>
        <w:lastRenderedPageBreak/>
        <w:t xml:space="preserve">HORATIO M. CRUNCH, CAPT, </w:t>
      </w:r>
      <w:r>
        <w:rPr>
          <w:bCs/>
        </w:rPr>
        <w:t>MC</w:t>
      </w:r>
      <w:r w:rsidRPr="00FE5060">
        <w:rPr>
          <w:bCs/>
        </w:rPr>
        <w:t>, USN</w:t>
      </w:r>
      <w:r w:rsidRPr="00915969">
        <w:rPr>
          <w:bCs/>
        </w:rPr>
        <w:tab/>
        <w:t xml:space="preserve">Page </w:t>
      </w:r>
      <w:r>
        <w:rPr>
          <w:bCs/>
        </w:rPr>
        <w:t>Four</w:t>
      </w:r>
    </w:p>
    <w:p w14:paraId="4C0F1DD6" w14:textId="77777777" w:rsidR="00FE5060" w:rsidRDefault="00FE5060" w:rsidP="00FE5060">
      <w:pPr>
        <w:pBdr>
          <w:top w:val="thinThickLargeGap" w:sz="18" w:space="1" w:color="auto"/>
        </w:pBdr>
        <w:tabs>
          <w:tab w:val="left" w:pos="360"/>
        </w:tabs>
      </w:pPr>
    </w:p>
    <w:p w14:paraId="4C0F1DD7" w14:textId="77777777" w:rsidR="00FE5060" w:rsidRPr="00915969" w:rsidRDefault="00FE5060" w:rsidP="00FE5060">
      <w:pPr>
        <w:tabs>
          <w:tab w:val="left" w:pos="360"/>
        </w:tabs>
      </w:pPr>
      <w:r w:rsidRPr="00915969">
        <w:rPr>
          <w:bCs/>
        </w:rPr>
        <w:t>Medical Student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 w:rsidR="00F7328C">
        <w:rPr>
          <w:bCs/>
        </w:rPr>
        <w:t xml:space="preserve">      </w:t>
      </w:r>
      <w:r w:rsidRPr="00FE5060">
        <w:rPr>
          <w:b/>
          <w:bCs/>
        </w:rPr>
        <w:t>1961-1965</w:t>
      </w:r>
    </w:p>
    <w:p w14:paraId="4C0F1DD8" w14:textId="77777777" w:rsidR="00CA5C1C" w:rsidRPr="00915969" w:rsidRDefault="00CA5C1C" w:rsidP="00A93244">
      <w:pPr>
        <w:pStyle w:val="Heading9"/>
        <w:tabs>
          <w:tab w:val="left" w:pos="360"/>
        </w:tabs>
        <w:rPr>
          <w:bCs/>
        </w:rPr>
      </w:pPr>
      <w:r w:rsidRPr="00915969">
        <w:rPr>
          <w:bCs/>
        </w:rPr>
        <w:t xml:space="preserve">UNIFORMED SERVICES UNIVERSITY OF THE HEALTH SCIENCES                                </w:t>
      </w:r>
    </w:p>
    <w:p w14:paraId="4C0F1DD9" w14:textId="77777777" w:rsidR="00CA5C1C" w:rsidRPr="00915969" w:rsidRDefault="00CA5C1C" w:rsidP="00CA5C1C">
      <w:pPr>
        <w:tabs>
          <w:tab w:val="left" w:pos="360"/>
        </w:tabs>
        <w:rPr>
          <w:bCs/>
        </w:rPr>
      </w:pPr>
      <w:r w:rsidRPr="00915969">
        <w:rPr>
          <w:bCs/>
        </w:rPr>
        <w:t>Bethesda, MD</w:t>
      </w:r>
    </w:p>
    <w:p w14:paraId="4C0F1DDA" w14:textId="77777777" w:rsidR="00CA5C1C" w:rsidRPr="00915969" w:rsidRDefault="00CA5C1C" w:rsidP="00CA5C1C"/>
    <w:p w14:paraId="4C0F1DDB" w14:textId="77777777" w:rsidR="002E4FAA" w:rsidRPr="00915969" w:rsidRDefault="00CA5C1C" w:rsidP="00915969">
      <w:pPr>
        <w:pStyle w:val="Heading9"/>
        <w:tabs>
          <w:tab w:val="left" w:pos="360"/>
        </w:tabs>
        <w:rPr>
          <w:b w:val="0"/>
        </w:rPr>
      </w:pPr>
      <w:r w:rsidRPr="00915969">
        <w:rPr>
          <w:bCs/>
        </w:rPr>
        <w:t>OFFICER INDOCTRINATION SCHOOL</w:t>
      </w:r>
      <w:r w:rsidR="00FE5060">
        <w:rPr>
          <w:bCs/>
        </w:rPr>
        <w:t xml:space="preserve">                                                                                    </w:t>
      </w:r>
      <w:r w:rsidR="00F7328C">
        <w:rPr>
          <w:bCs/>
        </w:rPr>
        <w:t xml:space="preserve">       </w:t>
      </w:r>
      <w:r w:rsidR="00FE5060">
        <w:rPr>
          <w:bCs/>
        </w:rPr>
        <w:t xml:space="preserve">   </w:t>
      </w:r>
      <w:r w:rsidRPr="00915969">
        <w:rPr>
          <w:bCs/>
        </w:rPr>
        <w:t>19</w:t>
      </w:r>
      <w:r w:rsidR="002E4FAA" w:rsidRPr="00915969">
        <w:rPr>
          <w:bCs/>
        </w:rPr>
        <w:t>61</w:t>
      </w:r>
    </w:p>
    <w:p w14:paraId="4C0F1DDC" w14:textId="77777777" w:rsidR="006602D5" w:rsidRPr="00915969" w:rsidRDefault="006602D5" w:rsidP="00F33BFA">
      <w:pPr>
        <w:jc w:val="center"/>
        <w:rPr>
          <w:b/>
          <w:spacing w:val="30"/>
          <w:u w:val="single"/>
        </w:rPr>
      </w:pPr>
    </w:p>
    <w:p w14:paraId="4C0F1DDD" w14:textId="77777777" w:rsidR="006602D5" w:rsidRPr="00915969" w:rsidRDefault="006602D5" w:rsidP="00915969">
      <w:pPr>
        <w:rPr>
          <w:b/>
          <w:spacing w:val="30"/>
          <w:u w:val="single"/>
        </w:rPr>
      </w:pPr>
      <w:r w:rsidRPr="00915969">
        <w:rPr>
          <w:b/>
          <w:spacing w:val="30"/>
          <w:u w:val="single"/>
        </w:rPr>
        <w:t>DEPLOYMENTS</w:t>
      </w:r>
    </w:p>
    <w:p w14:paraId="4C0F1DDE" w14:textId="77777777" w:rsidR="006602D5" w:rsidRPr="00915969" w:rsidRDefault="006602D5" w:rsidP="006602D5">
      <w:pPr>
        <w:tabs>
          <w:tab w:val="right" w:pos="9360"/>
        </w:tabs>
        <w:rPr>
          <w:b/>
          <w:bCs/>
        </w:rPr>
      </w:pPr>
    </w:p>
    <w:p w14:paraId="4C0F1DDF" w14:textId="77777777" w:rsidR="00FE5060" w:rsidRPr="00915969" w:rsidRDefault="00FE5060" w:rsidP="00FE5060">
      <w:pPr>
        <w:tabs>
          <w:tab w:val="right" w:pos="9360"/>
        </w:tabs>
      </w:pPr>
      <w:r w:rsidRPr="00915969">
        <w:t>Breakfast Physician</w:t>
      </w:r>
      <w:r>
        <w:tab/>
      </w:r>
      <w:r w:rsidRPr="00915969">
        <w:rPr>
          <w:b/>
          <w:bCs/>
        </w:rPr>
        <w:t>1985</w:t>
      </w:r>
    </w:p>
    <w:p w14:paraId="4C0F1DE0" w14:textId="77777777" w:rsidR="009903F3" w:rsidRPr="00915969" w:rsidRDefault="009903F3" w:rsidP="009903F3">
      <w:pPr>
        <w:tabs>
          <w:tab w:val="right" w:pos="9360"/>
        </w:tabs>
        <w:rPr>
          <w:b/>
          <w:bCs/>
        </w:rPr>
      </w:pPr>
      <w:r w:rsidRPr="00915969">
        <w:rPr>
          <w:b/>
          <w:bCs/>
        </w:rPr>
        <w:t xml:space="preserve">EMF CAMP </w:t>
      </w:r>
      <w:r w:rsidR="00FE5060">
        <w:rPr>
          <w:b/>
          <w:bCs/>
        </w:rPr>
        <w:t xml:space="preserve">LEMONNIER, DJIBOUTI, AFRICA                                                        </w:t>
      </w:r>
    </w:p>
    <w:p w14:paraId="4C0F1DE1" w14:textId="77777777" w:rsidR="009903F3" w:rsidRPr="00915969" w:rsidRDefault="009903F3" w:rsidP="009903F3">
      <w:pPr>
        <w:tabs>
          <w:tab w:val="right" w:pos="9360"/>
        </w:tabs>
        <w:rPr>
          <w:b/>
          <w:bCs/>
        </w:rPr>
      </w:pPr>
    </w:p>
    <w:p w14:paraId="4C0F1DE2" w14:textId="77777777" w:rsidR="00FE5060" w:rsidRPr="00915969" w:rsidRDefault="00FE5060" w:rsidP="00FE5060">
      <w:pPr>
        <w:tabs>
          <w:tab w:val="right" w:pos="9360"/>
        </w:tabs>
      </w:pPr>
      <w:r w:rsidRPr="00915969">
        <w:t xml:space="preserve">Department Head of </w:t>
      </w:r>
      <w:r>
        <w:t xml:space="preserve">TMC Vitamin </w:t>
      </w:r>
      <w:r w:rsidR="006738E6">
        <w:t>Enrichment</w:t>
      </w:r>
      <w:r>
        <w:tab/>
      </w:r>
      <w:r w:rsidRPr="00915969">
        <w:rPr>
          <w:b/>
          <w:bCs/>
        </w:rPr>
        <w:t>1982-1983</w:t>
      </w:r>
    </w:p>
    <w:p w14:paraId="4C0F1DE3" w14:textId="77777777" w:rsidR="009903F3" w:rsidRPr="00915969" w:rsidRDefault="00FE5060" w:rsidP="009903F3">
      <w:pPr>
        <w:tabs>
          <w:tab w:val="right" w:pos="9360"/>
        </w:tabs>
        <w:rPr>
          <w:b/>
          <w:bCs/>
        </w:rPr>
      </w:pPr>
      <w:r>
        <w:rPr>
          <w:b/>
          <w:bCs/>
        </w:rPr>
        <w:t xml:space="preserve">EMF Panama City                                                                                                      </w:t>
      </w:r>
    </w:p>
    <w:p w14:paraId="4C0F1DE4" w14:textId="77777777" w:rsidR="009903F3" w:rsidRPr="00915969" w:rsidRDefault="009903F3" w:rsidP="009903F3"/>
    <w:p w14:paraId="4C0F1DE5" w14:textId="77777777" w:rsidR="00FE5060" w:rsidRPr="00915969" w:rsidRDefault="00FE5060" w:rsidP="00FE5060">
      <w:pPr>
        <w:tabs>
          <w:tab w:val="right" w:pos="9360"/>
        </w:tabs>
      </w:pPr>
      <w:r w:rsidRPr="00915969">
        <w:t>Senior Flight Surgeon</w:t>
      </w:r>
      <w:r>
        <w:tab/>
      </w:r>
      <w:r w:rsidRPr="00915969">
        <w:rPr>
          <w:b/>
          <w:bCs/>
        </w:rPr>
        <w:t>1968-1969</w:t>
      </w:r>
    </w:p>
    <w:p w14:paraId="4C0F1DE6" w14:textId="77777777" w:rsidR="006602D5" w:rsidRPr="00915969" w:rsidRDefault="008619DB" w:rsidP="006602D5">
      <w:pPr>
        <w:tabs>
          <w:tab w:val="right" w:pos="9360"/>
        </w:tabs>
        <w:rPr>
          <w:b/>
          <w:bCs/>
        </w:rPr>
      </w:pPr>
      <w:r w:rsidRPr="00915969">
        <w:rPr>
          <w:b/>
          <w:bCs/>
        </w:rPr>
        <w:t xml:space="preserve">CVW-2 ON </w:t>
      </w:r>
      <w:r w:rsidR="006602D5" w:rsidRPr="00915969">
        <w:rPr>
          <w:b/>
          <w:bCs/>
        </w:rPr>
        <w:t xml:space="preserve">USS </w:t>
      </w:r>
      <w:r w:rsidR="00FE5060">
        <w:rPr>
          <w:b/>
          <w:bCs/>
        </w:rPr>
        <w:t xml:space="preserve">ENTERPRISE (CV 65)                                                               </w:t>
      </w:r>
    </w:p>
    <w:p w14:paraId="4C0F1DE7" w14:textId="77777777" w:rsidR="006602D5" w:rsidRPr="00915969" w:rsidRDefault="006602D5" w:rsidP="006602D5">
      <w:pPr>
        <w:tabs>
          <w:tab w:val="right" w:pos="9360"/>
        </w:tabs>
        <w:rPr>
          <w:b/>
          <w:bCs/>
        </w:rPr>
      </w:pPr>
    </w:p>
    <w:p w14:paraId="4C0F1DE8" w14:textId="77777777" w:rsidR="00232246" w:rsidRPr="00915969" w:rsidRDefault="00592830" w:rsidP="00915969">
      <w:pPr>
        <w:rPr>
          <w:b/>
          <w:spacing w:val="30"/>
          <w:u w:val="single"/>
        </w:rPr>
      </w:pPr>
      <w:r w:rsidRPr="00915969">
        <w:rPr>
          <w:b/>
          <w:spacing w:val="30"/>
          <w:u w:val="single"/>
        </w:rPr>
        <w:t xml:space="preserve">PERSONAL </w:t>
      </w:r>
      <w:r w:rsidR="006E4C56" w:rsidRPr="00915969">
        <w:rPr>
          <w:b/>
          <w:spacing w:val="30"/>
          <w:u w:val="single"/>
        </w:rPr>
        <w:t>AWARDS</w:t>
      </w:r>
      <w:r w:rsidRPr="00915969">
        <w:rPr>
          <w:b/>
          <w:spacing w:val="30"/>
          <w:u w:val="single"/>
        </w:rPr>
        <w:t>/HONORS</w:t>
      </w:r>
    </w:p>
    <w:p w14:paraId="4C0F1DE9" w14:textId="77777777" w:rsidR="007953CF" w:rsidRPr="00915969" w:rsidRDefault="007953CF" w:rsidP="007953CF"/>
    <w:p w14:paraId="4C0F1DEA" w14:textId="77777777" w:rsidR="002E4FAA" w:rsidRPr="00915969" w:rsidRDefault="002E4FAA" w:rsidP="002E4FAA">
      <w:pPr>
        <w:pStyle w:val="Heading6"/>
        <w:numPr>
          <w:ilvl w:val="0"/>
          <w:numId w:val="0"/>
        </w:numPr>
        <w:ind w:left="216"/>
        <w:rPr>
          <w:i w:val="0"/>
          <w:sz w:val="24"/>
        </w:rPr>
      </w:pPr>
      <w:r w:rsidRPr="00915969">
        <w:rPr>
          <w:i w:val="0"/>
          <w:sz w:val="24"/>
        </w:rPr>
        <w:t>Navy Cross</w:t>
      </w:r>
    </w:p>
    <w:p w14:paraId="4C0F1DEB" w14:textId="77777777" w:rsidR="002E4FAA" w:rsidRPr="00915969" w:rsidRDefault="002E4FAA" w:rsidP="006C7E62">
      <w:pPr>
        <w:pStyle w:val="Heading6"/>
        <w:numPr>
          <w:ilvl w:val="0"/>
          <w:numId w:val="0"/>
        </w:numPr>
        <w:ind w:left="216"/>
        <w:rPr>
          <w:i w:val="0"/>
          <w:sz w:val="24"/>
        </w:rPr>
      </w:pPr>
      <w:r w:rsidRPr="00915969">
        <w:rPr>
          <w:i w:val="0"/>
          <w:sz w:val="24"/>
        </w:rPr>
        <w:t>Legion of Merit (2)</w:t>
      </w:r>
    </w:p>
    <w:p w14:paraId="4C0F1DEC" w14:textId="77777777" w:rsidR="009903F3" w:rsidRPr="00915969" w:rsidRDefault="007953CF" w:rsidP="006C7E62">
      <w:pPr>
        <w:pStyle w:val="Heading6"/>
        <w:numPr>
          <w:ilvl w:val="0"/>
          <w:numId w:val="0"/>
        </w:numPr>
        <w:ind w:left="216"/>
        <w:rPr>
          <w:i w:val="0"/>
          <w:sz w:val="24"/>
        </w:rPr>
      </w:pPr>
      <w:r w:rsidRPr="00915969">
        <w:rPr>
          <w:i w:val="0"/>
          <w:sz w:val="24"/>
        </w:rPr>
        <w:t>Meritorious Service Medal</w:t>
      </w:r>
      <w:r w:rsidR="002E4FAA" w:rsidRPr="00915969">
        <w:rPr>
          <w:i w:val="0"/>
          <w:sz w:val="24"/>
        </w:rPr>
        <w:t xml:space="preserve"> (three</w:t>
      </w:r>
      <w:r w:rsidR="00D97576" w:rsidRPr="00915969">
        <w:rPr>
          <w:i w:val="0"/>
          <w:sz w:val="24"/>
        </w:rPr>
        <w:t xml:space="preserve"> awards)</w:t>
      </w:r>
    </w:p>
    <w:p w14:paraId="4C0F1DED" w14:textId="77777777" w:rsidR="009903F3" w:rsidRDefault="006E4C56" w:rsidP="006C7E62">
      <w:pPr>
        <w:pStyle w:val="Heading6"/>
        <w:numPr>
          <w:ilvl w:val="0"/>
          <w:numId w:val="0"/>
        </w:numPr>
        <w:ind w:left="216"/>
        <w:rPr>
          <w:i w:val="0"/>
          <w:sz w:val="24"/>
        </w:rPr>
      </w:pPr>
      <w:r w:rsidRPr="00915969">
        <w:rPr>
          <w:i w:val="0"/>
          <w:sz w:val="24"/>
        </w:rPr>
        <w:t xml:space="preserve">Navy Commendation Medal </w:t>
      </w:r>
      <w:r w:rsidR="00F63B0B" w:rsidRPr="00915969">
        <w:rPr>
          <w:i w:val="0"/>
          <w:sz w:val="24"/>
        </w:rPr>
        <w:t>(</w:t>
      </w:r>
      <w:r w:rsidR="009903F3" w:rsidRPr="00915969">
        <w:rPr>
          <w:i w:val="0"/>
          <w:sz w:val="24"/>
        </w:rPr>
        <w:t>three</w:t>
      </w:r>
      <w:r w:rsidR="00F63B0B" w:rsidRPr="00915969">
        <w:rPr>
          <w:i w:val="0"/>
          <w:sz w:val="24"/>
        </w:rPr>
        <w:t xml:space="preserve"> awards)</w:t>
      </w:r>
    </w:p>
    <w:p w14:paraId="4C0F1DEE" w14:textId="77777777" w:rsidR="00F7328C" w:rsidRPr="00F7328C" w:rsidRDefault="00F7328C" w:rsidP="00F7328C">
      <w:r>
        <w:t xml:space="preserve">   Golden Spoon</w:t>
      </w:r>
    </w:p>
    <w:p w14:paraId="4C0F1DEF" w14:textId="77777777" w:rsidR="009903F3" w:rsidRPr="00915969" w:rsidRDefault="009903F3" w:rsidP="006C7E62">
      <w:pPr>
        <w:pStyle w:val="Heading6"/>
        <w:numPr>
          <w:ilvl w:val="0"/>
          <w:numId w:val="0"/>
        </w:numPr>
        <w:ind w:left="216"/>
        <w:rPr>
          <w:i w:val="0"/>
          <w:sz w:val="24"/>
        </w:rPr>
      </w:pPr>
      <w:r w:rsidRPr="00915969">
        <w:rPr>
          <w:i w:val="0"/>
          <w:sz w:val="24"/>
        </w:rPr>
        <w:t>Army Commendation Medal</w:t>
      </w:r>
    </w:p>
    <w:p w14:paraId="4C0F1DF0" w14:textId="77777777" w:rsidR="00526F9A" w:rsidRPr="00915969" w:rsidRDefault="00526F9A" w:rsidP="006C7E62">
      <w:pPr>
        <w:pStyle w:val="Heading6"/>
        <w:numPr>
          <w:ilvl w:val="0"/>
          <w:numId w:val="0"/>
        </w:numPr>
        <w:ind w:left="216"/>
        <w:rPr>
          <w:i w:val="0"/>
          <w:sz w:val="24"/>
        </w:rPr>
      </w:pPr>
      <w:r w:rsidRPr="00915969">
        <w:rPr>
          <w:i w:val="0"/>
          <w:sz w:val="24"/>
        </w:rPr>
        <w:t xml:space="preserve">Navy Achievement Medal </w:t>
      </w:r>
      <w:r w:rsidR="009903F3" w:rsidRPr="00915969">
        <w:rPr>
          <w:i w:val="0"/>
          <w:sz w:val="24"/>
        </w:rPr>
        <w:t>(two</w:t>
      </w:r>
      <w:r w:rsidR="00F63B0B" w:rsidRPr="00915969">
        <w:rPr>
          <w:i w:val="0"/>
          <w:sz w:val="24"/>
        </w:rPr>
        <w:t xml:space="preserve"> awards)</w:t>
      </w:r>
    </w:p>
    <w:p w14:paraId="4C0F1DF1" w14:textId="77777777" w:rsidR="00A43881" w:rsidRPr="00915969" w:rsidRDefault="009903F3" w:rsidP="00A43881">
      <w:pPr>
        <w:pStyle w:val="Heading6"/>
        <w:numPr>
          <w:ilvl w:val="0"/>
          <w:numId w:val="0"/>
        </w:numPr>
        <w:ind w:left="216"/>
        <w:rPr>
          <w:i w:val="0"/>
          <w:sz w:val="24"/>
        </w:rPr>
      </w:pPr>
      <w:r w:rsidRPr="00915969">
        <w:rPr>
          <w:i w:val="0"/>
          <w:sz w:val="24"/>
        </w:rPr>
        <w:t>Coast Guard Meritorious Unit Commendation</w:t>
      </w:r>
    </w:p>
    <w:p w14:paraId="4C0F1DF2" w14:textId="77777777" w:rsidR="00DF54B9" w:rsidRPr="00915969" w:rsidRDefault="00A43881" w:rsidP="00A43881">
      <w:pPr>
        <w:pStyle w:val="Heading6"/>
        <w:numPr>
          <w:ilvl w:val="0"/>
          <w:numId w:val="0"/>
        </w:numPr>
        <w:ind w:left="216"/>
        <w:rPr>
          <w:i w:val="0"/>
          <w:sz w:val="24"/>
        </w:rPr>
      </w:pPr>
      <w:r w:rsidRPr="00915969">
        <w:rPr>
          <w:i w:val="0"/>
          <w:sz w:val="24"/>
        </w:rPr>
        <w:t>PGY-3 Leadership of the Year Award</w:t>
      </w:r>
    </w:p>
    <w:p w14:paraId="4C0F1DF3" w14:textId="77777777" w:rsidR="00A43881" w:rsidRPr="00915969" w:rsidRDefault="00A43881" w:rsidP="00A43881">
      <w:r w:rsidRPr="00915969">
        <w:t xml:space="preserve">   Graduated of Honors, University of Wheat Berry</w:t>
      </w:r>
    </w:p>
    <w:p w14:paraId="4C0F1DF4" w14:textId="77777777" w:rsidR="006E4C56" w:rsidRPr="00915969" w:rsidRDefault="006E4C56" w:rsidP="001056D5">
      <w:pPr>
        <w:jc w:val="center"/>
        <w:rPr>
          <w:b/>
          <w:spacing w:val="30"/>
          <w:u w:val="single"/>
        </w:rPr>
      </w:pPr>
    </w:p>
    <w:p w14:paraId="4C0F1DF5" w14:textId="77777777" w:rsidR="00592830" w:rsidRPr="00915969" w:rsidRDefault="00592830" w:rsidP="00915969">
      <w:pPr>
        <w:rPr>
          <w:b/>
          <w:spacing w:val="30"/>
          <w:u w:val="single"/>
        </w:rPr>
      </w:pPr>
      <w:r w:rsidRPr="00915969">
        <w:rPr>
          <w:b/>
          <w:spacing w:val="30"/>
          <w:u w:val="single"/>
        </w:rPr>
        <w:t>SCHOOLS ATTENDED</w:t>
      </w:r>
    </w:p>
    <w:p w14:paraId="4C0F1DF6" w14:textId="77777777" w:rsidR="00592830" w:rsidRPr="00915969" w:rsidRDefault="00592830" w:rsidP="00592830">
      <w:pPr>
        <w:rPr>
          <w:spacing w:val="30"/>
          <w:u w:val="single"/>
        </w:rPr>
      </w:pPr>
    </w:p>
    <w:p w14:paraId="4C0F1DF7" w14:textId="77777777" w:rsidR="008138B6" w:rsidRPr="00915969" w:rsidRDefault="008138B6" w:rsidP="006C7E62">
      <w:pPr>
        <w:pStyle w:val="Heading6"/>
        <w:numPr>
          <w:ilvl w:val="0"/>
          <w:numId w:val="0"/>
        </w:numPr>
        <w:ind w:left="216"/>
        <w:rPr>
          <w:i w:val="0"/>
          <w:sz w:val="24"/>
        </w:rPr>
      </w:pPr>
      <w:r w:rsidRPr="00915969">
        <w:rPr>
          <w:i w:val="0"/>
          <w:sz w:val="24"/>
        </w:rPr>
        <w:t>Advanced Medical Department Officer Course</w:t>
      </w:r>
    </w:p>
    <w:p w14:paraId="4C0F1DF8" w14:textId="77777777" w:rsidR="009903F3" w:rsidRPr="00915969" w:rsidRDefault="009903F3" w:rsidP="006C7E62">
      <w:pPr>
        <w:pStyle w:val="Heading6"/>
        <w:numPr>
          <w:ilvl w:val="0"/>
          <w:numId w:val="0"/>
        </w:numPr>
        <w:ind w:left="216"/>
        <w:rPr>
          <w:i w:val="0"/>
          <w:sz w:val="24"/>
        </w:rPr>
      </w:pPr>
      <w:r w:rsidRPr="00915969">
        <w:rPr>
          <w:i w:val="0"/>
          <w:sz w:val="24"/>
        </w:rPr>
        <w:t xml:space="preserve">TRICARE Financial Management Education Program </w:t>
      </w:r>
    </w:p>
    <w:p w14:paraId="4C0F1DF9" w14:textId="77777777" w:rsidR="00430339" w:rsidRPr="00915969" w:rsidRDefault="00A06E32" w:rsidP="006C7E62">
      <w:pPr>
        <w:pStyle w:val="Heading6"/>
        <w:numPr>
          <w:ilvl w:val="0"/>
          <w:numId w:val="0"/>
        </w:numPr>
        <w:ind w:left="216"/>
        <w:rPr>
          <w:i w:val="0"/>
          <w:sz w:val="24"/>
        </w:rPr>
      </w:pPr>
      <w:r w:rsidRPr="00915969">
        <w:rPr>
          <w:i w:val="0"/>
          <w:sz w:val="24"/>
        </w:rPr>
        <w:t>Interagency Institute for Federal Health Care Executives (IAI)</w:t>
      </w:r>
    </w:p>
    <w:p w14:paraId="4C0F1DFA" w14:textId="77777777" w:rsidR="00F831C7" w:rsidRPr="00915969" w:rsidRDefault="00F831C7" w:rsidP="006C7E62">
      <w:pPr>
        <w:pStyle w:val="Heading6"/>
        <w:numPr>
          <w:ilvl w:val="0"/>
          <w:numId w:val="0"/>
        </w:numPr>
        <w:ind w:left="216"/>
        <w:rPr>
          <w:i w:val="0"/>
          <w:sz w:val="24"/>
        </w:rPr>
      </w:pPr>
      <w:r w:rsidRPr="00915969">
        <w:rPr>
          <w:i w:val="0"/>
          <w:sz w:val="24"/>
        </w:rPr>
        <w:t>The Supervisors Role in Human Resources Management Course</w:t>
      </w:r>
    </w:p>
    <w:p w14:paraId="4C0F1DFB" w14:textId="77777777" w:rsidR="004861C3" w:rsidRPr="00915969" w:rsidRDefault="004861C3" w:rsidP="006C7E62">
      <w:pPr>
        <w:pStyle w:val="Heading6"/>
        <w:numPr>
          <w:ilvl w:val="0"/>
          <w:numId w:val="0"/>
        </w:numPr>
        <w:ind w:left="216"/>
        <w:rPr>
          <w:i w:val="0"/>
          <w:sz w:val="24"/>
        </w:rPr>
      </w:pPr>
      <w:r w:rsidRPr="00915969">
        <w:rPr>
          <w:i w:val="0"/>
          <w:sz w:val="24"/>
        </w:rPr>
        <w:t>The Harvard Bioethics Course</w:t>
      </w:r>
    </w:p>
    <w:p w14:paraId="4C0F1DFC" w14:textId="77777777" w:rsidR="00F831C7" w:rsidRPr="00915969" w:rsidRDefault="00F831C7" w:rsidP="006C7E62">
      <w:pPr>
        <w:pStyle w:val="Heading6"/>
        <w:numPr>
          <w:ilvl w:val="0"/>
          <w:numId w:val="0"/>
        </w:numPr>
        <w:ind w:left="216"/>
        <w:rPr>
          <w:i w:val="0"/>
          <w:sz w:val="24"/>
        </w:rPr>
      </w:pPr>
      <w:r w:rsidRPr="00915969">
        <w:rPr>
          <w:i w:val="0"/>
          <w:sz w:val="24"/>
        </w:rPr>
        <w:t>Critical Decision Making for Medical Executives (MEDXCELLENCE) Course</w:t>
      </w:r>
    </w:p>
    <w:p w14:paraId="4C0F1DFD" w14:textId="77777777" w:rsidR="00430339" w:rsidRPr="00915969" w:rsidRDefault="00430339" w:rsidP="006C7E62">
      <w:pPr>
        <w:pStyle w:val="Heading6"/>
        <w:numPr>
          <w:ilvl w:val="0"/>
          <w:numId w:val="0"/>
        </w:numPr>
        <w:ind w:left="216"/>
        <w:rPr>
          <w:i w:val="0"/>
          <w:sz w:val="24"/>
        </w:rPr>
      </w:pPr>
      <w:r w:rsidRPr="00915969">
        <w:rPr>
          <w:i w:val="0"/>
          <w:sz w:val="24"/>
        </w:rPr>
        <w:t xml:space="preserve">M-1 Total Force/Manpower 101 Course </w:t>
      </w:r>
    </w:p>
    <w:p w14:paraId="4C0F1DFE" w14:textId="77777777" w:rsidR="009903F3" w:rsidRPr="00915969" w:rsidRDefault="009903F3" w:rsidP="006C7E62">
      <w:pPr>
        <w:pStyle w:val="Heading6"/>
        <w:numPr>
          <w:ilvl w:val="0"/>
          <w:numId w:val="0"/>
        </w:numPr>
        <w:ind w:left="216"/>
        <w:rPr>
          <w:i w:val="0"/>
          <w:sz w:val="24"/>
        </w:rPr>
      </w:pPr>
      <w:r w:rsidRPr="00915969">
        <w:rPr>
          <w:i w:val="0"/>
          <w:sz w:val="24"/>
        </w:rPr>
        <w:t>Flight Surgery School</w:t>
      </w:r>
    </w:p>
    <w:p w14:paraId="4C0F1DFF" w14:textId="77777777" w:rsidR="009903F3" w:rsidRPr="00915969" w:rsidRDefault="009903F3" w:rsidP="006C7E62">
      <w:pPr>
        <w:pStyle w:val="Heading6"/>
        <w:numPr>
          <w:ilvl w:val="0"/>
          <w:numId w:val="0"/>
        </w:numPr>
        <w:ind w:left="216"/>
        <w:rPr>
          <w:i w:val="0"/>
          <w:sz w:val="24"/>
        </w:rPr>
      </w:pPr>
      <w:r w:rsidRPr="00915969">
        <w:rPr>
          <w:i w:val="0"/>
          <w:sz w:val="24"/>
        </w:rPr>
        <w:t>Clinic Management Course</w:t>
      </w:r>
    </w:p>
    <w:p w14:paraId="4C0F1E00" w14:textId="77777777" w:rsidR="00DF54B9" w:rsidRPr="00915969" w:rsidRDefault="00AA40F8" w:rsidP="006C7E62">
      <w:pPr>
        <w:pStyle w:val="Heading6"/>
        <w:numPr>
          <w:ilvl w:val="0"/>
          <w:numId w:val="0"/>
        </w:numPr>
        <w:ind w:left="216"/>
        <w:rPr>
          <w:i w:val="0"/>
          <w:sz w:val="24"/>
        </w:rPr>
      </w:pPr>
      <w:r w:rsidRPr="00915969">
        <w:rPr>
          <w:i w:val="0"/>
          <w:sz w:val="24"/>
        </w:rPr>
        <w:t>Fleet Hospital Orientation</w:t>
      </w:r>
    </w:p>
    <w:p w14:paraId="4C0F1E01" w14:textId="77777777" w:rsidR="00915969" w:rsidRDefault="00915969" w:rsidP="00DF54B9"/>
    <w:p w14:paraId="4C0F1E02" w14:textId="77777777" w:rsidR="00F7328C" w:rsidRPr="00915969" w:rsidRDefault="00F7328C" w:rsidP="00F7328C">
      <w:pPr>
        <w:pStyle w:val="Heading9"/>
        <w:tabs>
          <w:tab w:val="left" w:pos="360"/>
        </w:tabs>
        <w:rPr>
          <w:bCs/>
        </w:rPr>
      </w:pPr>
      <w:r w:rsidRPr="00FE5060">
        <w:rPr>
          <w:bCs/>
        </w:rPr>
        <w:lastRenderedPageBreak/>
        <w:t xml:space="preserve">HORATIO M. CRUNCH, CAPT, </w:t>
      </w:r>
      <w:r>
        <w:rPr>
          <w:bCs/>
        </w:rPr>
        <w:t>MC</w:t>
      </w:r>
      <w:r w:rsidRPr="00FE5060">
        <w:rPr>
          <w:bCs/>
        </w:rPr>
        <w:t>, USN</w:t>
      </w:r>
      <w:r w:rsidRPr="00915969">
        <w:rPr>
          <w:bCs/>
        </w:rPr>
        <w:tab/>
        <w:t xml:space="preserve">Page </w:t>
      </w:r>
      <w:r w:rsidR="00141578">
        <w:rPr>
          <w:bCs/>
        </w:rPr>
        <w:t>Five</w:t>
      </w:r>
    </w:p>
    <w:p w14:paraId="4C0F1E03" w14:textId="77777777" w:rsidR="00F7328C" w:rsidRDefault="00F7328C" w:rsidP="00F7328C">
      <w:pPr>
        <w:pBdr>
          <w:top w:val="thinThickLargeGap" w:sz="18" w:space="1" w:color="auto"/>
        </w:pBdr>
        <w:tabs>
          <w:tab w:val="left" w:pos="360"/>
        </w:tabs>
      </w:pPr>
    </w:p>
    <w:p w14:paraId="4C0F1E04" w14:textId="77777777" w:rsidR="006C7E62" w:rsidRPr="00915969" w:rsidRDefault="006C7E62" w:rsidP="006C7E62">
      <w:pPr>
        <w:jc w:val="center"/>
        <w:rPr>
          <w:b/>
          <w:u w:val="single"/>
        </w:rPr>
      </w:pPr>
    </w:p>
    <w:p w14:paraId="4C0F1E05" w14:textId="77777777" w:rsidR="00020E52" w:rsidRPr="00915969" w:rsidRDefault="00020E52" w:rsidP="00020E52">
      <w:pPr>
        <w:rPr>
          <w:b/>
          <w:u w:val="single"/>
        </w:rPr>
      </w:pPr>
      <w:r w:rsidRPr="00915969">
        <w:rPr>
          <w:b/>
          <w:u w:val="single"/>
        </w:rPr>
        <w:t>PROFESSIONAL SOCIETIES</w:t>
      </w:r>
    </w:p>
    <w:p w14:paraId="4C0F1E06" w14:textId="77777777" w:rsidR="00F7328C" w:rsidRDefault="00A43881" w:rsidP="00A43881">
      <w:r w:rsidRPr="00915969">
        <w:t xml:space="preserve"> </w:t>
      </w:r>
    </w:p>
    <w:p w14:paraId="4C0F1E07" w14:textId="77777777" w:rsidR="00A43881" w:rsidRPr="00915969" w:rsidRDefault="00020E52" w:rsidP="00A43881">
      <w:r>
        <w:t xml:space="preserve">    </w:t>
      </w:r>
      <w:r w:rsidR="00A43881" w:rsidRPr="00915969">
        <w:t>American Academy of Cereal Sciences</w:t>
      </w:r>
    </w:p>
    <w:p w14:paraId="4C0F1E08" w14:textId="77777777" w:rsidR="00A43881" w:rsidRPr="00915969" w:rsidRDefault="00020E52" w:rsidP="00A43881">
      <w:r>
        <w:t xml:space="preserve">    </w:t>
      </w:r>
      <w:r w:rsidR="00A43881" w:rsidRPr="00915969">
        <w:t>American Medical Association</w:t>
      </w:r>
    </w:p>
    <w:p w14:paraId="4C0F1E09" w14:textId="77777777" w:rsidR="00A43881" w:rsidRPr="00915969" w:rsidRDefault="00A43881" w:rsidP="00A43881">
      <w:pPr>
        <w:rPr>
          <w:i/>
        </w:rPr>
      </w:pPr>
    </w:p>
    <w:p w14:paraId="4C0F1E0A" w14:textId="77777777" w:rsidR="00A43881" w:rsidRPr="00915969" w:rsidRDefault="00A43881" w:rsidP="00A43881">
      <w:pPr>
        <w:rPr>
          <w:i/>
        </w:rPr>
      </w:pPr>
    </w:p>
    <w:p w14:paraId="4C0F1E0B" w14:textId="77777777" w:rsidR="00A43881" w:rsidRPr="00915969" w:rsidRDefault="00A43881" w:rsidP="00A43881">
      <w:pPr>
        <w:rPr>
          <w:i/>
        </w:rPr>
      </w:pPr>
    </w:p>
    <w:p w14:paraId="4C0F1E0C" w14:textId="77777777" w:rsidR="00A96C55" w:rsidRPr="00915969" w:rsidRDefault="00A96C55" w:rsidP="00A43881">
      <w:pPr>
        <w:jc w:val="center"/>
        <w:rPr>
          <w:b/>
          <w:u w:val="single"/>
        </w:rPr>
      </w:pPr>
    </w:p>
    <w:p w14:paraId="4C0F1E0D" w14:textId="77777777" w:rsidR="00A96C55" w:rsidRPr="00915969" w:rsidRDefault="00A96C55" w:rsidP="00A43881">
      <w:pPr>
        <w:jc w:val="center"/>
        <w:rPr>
          <w:b/>
          <w:u w:val="single"/>
        </w:rPr>
      </w:pPr>
    </w:p>
    <w:p w14:paraId="4C0F1E0E" w14:textId="77777777" w:rsidR="00A43881" w:rsidRPr="00915969" w:rsidRDefault="00A43881" w:rsidP="00A43881">
      <w:pPr>
        <w:jc w:val="center"/>
        <w:rPr>
          <w:b/>
          <w:u w:val="single"/>
        </w:rPr>
      </w:pPr>
      <w:r w:rsidRPr="00915969">
        <w:rPr>
          <w:b/>
          <w:u w:val="single"/>
        </w:rPr>
        <w:t>SELECTED PUBLICATIONS</w:t>
      </w:r>
    </w:p>
    <w:p w14:paraId="4C0F1E0F" w14:textId="77777777" w:rsidR="008F58C4" w:rsidRPr="00915969" w:rsidRDefault="008F58C4" w:rsidP="00A43881">
      <w:pPr>
        <w:jc w:val="center"/>
        <w:rPr>
          <w:b/>
          <w:u w:val="single"/>
        </w:rPr>
      </w:pPr>
    </w:p>
    <w:p w14:paraId="4C0F1E10" w14:textId="77777777" w:rsidR="008F58C4" w:rsidRPr="00915969" w:rsidRDefault="008F58C4" w:rsidP="008F58C4">
      <w:r w:rsidRPr="00915969">
        <w:t xml:space="preserve">  </w:t>
      </w:r>
      <w:r w:rsidR="00020E52">
        <w:t xml:space="preserve"> </w:t>
      </w:r>
      <w:r w:rsidRPr="00915969">
        <w:t xml:space="preserve">  List up to 5</w:t>
      </w:r>
    </w:p>
    <w:p w14:paraId="4C0F1E11" w14:textId="77777777" w:rsidR="008F58C4" w:rsidRPr="00915969" w:rsidRDefault="008F58C4" w:rsidP="008F58C4"/>
    <w:p w14:paraId="4C0F1E12" w14:textId="77777777" w:rsidR="008F58C4" w:rsidRPr="00915969" w:rsidRDefault="008F58C4" w:rsidP="008F58C4">
      <w:pPr>
        <w:jc w:val="center"/>
        <w:rPr>
          <w:b/>
          <w:u w:val="single"/>
        </w:rPr>
      </w:pPr>
      <w:r w:rsidRPr="00915969">
        <w:rPr>
          <w:b/>
          <w:u w:val="single"/>
        </w:rPr>
        <w:t>SELECTED PRESENTATIONS</w:t>
      </w:r>
    </w:p>
    <w:p w14:paraId="4C0F1E13" w14:textId="77777777" w:rsidR="008F58C4" w:rsidRPr="00915969" w:rsidRDefault="008F58C4" w:rsidP="008F58C4">
      <w:pPr>
        <w:jc w:val="center"/>
        <w:rPr>
          <w:b/>
          <w:u w:val="single"/>
        </w:rPr>
      </w:pPr>
    </w:p>
    <w:p w14:paraId="4C0F1E14" w14:textId="77777777" w:rsidR="008F58C4" w:rsidRPr="00915969" w:rsidRDefault="008F58C4" w:rsidP="008F58C4">
      <w:r w:rsidRPr="00915969">
        <w:t xml:space="preserve">   </w:t>
      </w:r>
      <w:r w:rsidR="00020E52">
        <w:t xml:space="preserve"> </w:t>
      </w:r>
      <w:r w:rsidRPr="00915969">
        <w:t xml:space="preserve"> List up to 5</w:t>
      </w:r>
    </w:p>
    <w:p w14:paraId="4C0F1E15" w14:textId="77777777" w:rsidR="008F58C4" w:rsidRPr="00915969" w:rsidRDefault="008F58C4" w:rsidP="008F58C4"/>
    <w:sectPr w:rsidR="008F58C4" w:rsidRPr="00915969" w:rsidSect="00C4040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C0F1E18" w14:textId="77777777" w:rsidR="00B56A94" w:rsidRDefault="00B56A94">
      <w:r>
        <w:separator/>
      </w:r>
    </w:p>
  </w:endnote>
  <w:endnote w:type="continuationSeparator" w:id="0">
    <w:p w14:paraId="4C0F1E19" w14:textId="77777777" w:rsidR="00B56A94" w:rsidRDefault="00B56A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G Omeg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0F1E1C" w14:textId="77777777" w:rsidR="00746D91" w:rsidRDefault="00746D9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0F1E1D" w14:textId="77777777" w:rsidR="00746D91" w:rsidRDefault="00746D9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0F1E1F" w14:textId="77777777" w:rsidR="00746D91" w:rsidRDefault="00746D9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C0F1E16" w14:textId="77777777" w:rsidR="00B56A94" w:rsidRDefault="00B56A94">
      <w:r>
        <w:separator/>
      </w:r>
    </w:p>
  </w:footnote>
  <w:footnote w:type="continuationSeparator" w:id="0">
    <w:p w14:paraId="4C0F1E17" w14:textId="77777777" w:rsidR="00B56A94" w:rsidRDefault="00B56A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0F1E1A" w14:textId="77777777" w:rsidR="00746D91" w:rsidRDefault="00746D9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49764684"/>
      <w:docPartObj>
        <w:docPartGallery w:val="Watermarks"/>
        <w:docPartUnique/>
      </w:docPartObj>
    </w:sdtPr>
    <w:sdtEndPr/>
    <w:sdtContent>
      <w:p w14:paraId="4C0F1E1B" w14:textId="77777777" w:rsidR="00746D91" w:rsidRDefault="007540D1">
        <w:pPr>
          <w:pStyle w:val="Header"/>
        </w:pPr>
        <w:r>
          <w:rPr>
            <w:noProof/>
            <w:lang w:eastAsia="zh-TW"/>
          </w:rPr>
          <w:pict w14:anchorId="4C0F1E20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49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0F1E1E" w14:textId="77777777" w:rsidR="00746D91" w:rsidRDefault="00746D9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235E88"/>
    <w:multiLevelType w:val="hybridMultilevel"/>
    <w:tmpl w:val="ACFE1C7C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5EC6552"/>
    <w:multiLevelType w:val="hybridMultilevel"/>
    <w:tmpl w:val="9EA6BE6C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9FB0F78"/>
    <w:multiLevelType w:val="hybridMultilevel"/>
    <w:tmpl w:val="447E006A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30B3D08"/>
    <w:multiLevelType w:val="hybridMultilevel"/>
    <w:tmpl w:val="14D8E7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3F978D0"/>
    <w:multiLevelType w:val="hybridMultilevel"/>
    <w:tmpl w:val="4A2C0C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434CCD"/>
    <w:multiLevelType w:val="hybridMultilevel"/>
    <w:tmpl w:val="E60E40F4"/>
    <w:lvl w:ilvl="0" w:tplc="FFFFFFFF">
      <w:start w:val="1"/>
      <w:numFmt w:val="bullet"/>
      <w:lvlText w:val=""/>
      <w:lvlJc w:val="left"/>
      <w:pPr>
        <w:tabs>
          <w:tab w:val="num" w:pos="504"/>
        </w:tabs>
        <w:ind w:left="288" w:hanging="144"/>
      </w:pPr>
      <w:rPr>
        <w:rFonts w:ascii="Symbol" w:hAnsi="Symbol" w:hint="default"/>
        <w:sz w:val="18"/>
      </w:rPr>
    </w:lvl>
    <w:lvl w:ilvl="1" w:tplc="FFFFFFFF">
      <w:start w:val="1"/>
      <w:numFmt w:val="bullet"/>
      <w:lvlText w:val=""/>
      <w:lvlJc w:val="left"/>
      <w:pPr>
        <w:tabs>
          <w:tab w:val="num" w:pos="1512"/>
        </w:tabs>
        <w:ind w:left="1512" w:hanging="360"/>
      </w:pPr>
      <w:rPr>
        <w:rFonts w:ascii="Symbol" w:hAnsi="Symbol" w:hint="default"/>
        <w:sz w:val="18"/>
      </w:rPr>
    </w:lvl>
    <w:lvl w:ilvl="2" w:tplc="FFFFFFFF" w:tentative="1">
      <w:start w:val="1"/>
      <w:numFmt w:val="bullet"/>
      <w:lvlText w:val=""/>
      <w:lvlJc w:val="left"/>
      <w:pPr>
        <w:tabs>
          <w:tab w:val="num" w:pos="2232"/>
        </w:tabs>
        <w:ind w:left="223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952"/>
        </w:tabs>
        <w:ind w:left="295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72"/>
        </w:tabs>
        <w:ind w:left="3672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92"/>
        </w:tabs>
        <w:ind w:left="439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112"/>
        </w:tabs>
        <w:ind w:left="511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832"/>
        </w:tabs>
        <w:ind w:left="5832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552"/>
        </w:tabs>
        <w:ind w:left="6552" w:hanging="360"/>
      </w:pPr>
      <w:rPr>
        <w:rFonts w:ascii="Wingdings" w:hAnsi="Wingdings" w:hint="default"/>
      </w:rPr>
    </w:lvl>
  </w:abstractNum>
  <w:abstractNum w:abstractNumId="6" w15:restartNumberingAfterBreak="0">
    <w:nsid w:val="1EFC6D43"/>
    <w:multiLevelType w:val="hybridMultilevel"/>
    <w:tmpl w:val="C7A0B9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2780F25"/>
    <w:multiLevelType w:val="hybridMultilevel"/>
    <w:tmpl w:val="CA1E9762"/>
    <w:lvl w:ilvl="0" w:tplc="63CE45B8">
      <w:start w:val="1"/>
      <w:numFmt w:val="bullet"/>
      <w:lvlText w:val=""/>
      <w:lvlJc w:val="left"/>
      <w:pPr>
        <w:tabs>
          <w:tab w:val="num" w:pos="504"/>
        </w:tabs>
        <w:ind w:left="216" w:hanging="72"/>
      </w:pPr>
      <w:rPr>
        <w:rFonts w:ascii="Symbol" w:hAnsi="Symbol" w:hint="default"/>
        <w:sz w:val="18"/>
      </w:rPr>
    </w:lvl>
    <w:lvl w:ilvl="1" w:tplc="24A4282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E1C4BA4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84894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C38335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6B249BD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451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BE4124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1CD6C68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EB2E03"/>
    <w:multiLevelType w:val="hybridMultilevel"/>
    <w:tmpl w:val="A8D2EE9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735511D"/>
    <w:multiLevelType w:val="hybridMultilevel"/>
    <w:tmpl w:val="001EE874"/>
    <w:lvl w:ilvl="0" w:tplc="453C9BB2">
      <w:start w:val="1"/>
      <w:numFmt w:val="bullet"/>
      <w:lvlText w:val=""/>
      <w:lvlJc w:val="left"/>
      <w:pPr>
        <w:tabs>
          <w:tab w:val="num" w:pos="432"/>
        </w:tabs>
        <w:ind w:left="216" w:hanging="144"/>
      </w:pPr>
      <w:rPr>
        <w:rFonts w:ascii="Symbol" w:hAnsi="Symbol" w:hint="default"/>
        <w:color w:val="auto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167B5E"/>
    <w:multiLevelType w:val="hybridMultilevel"/>
    <w:tmpl w:val="1500FF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2C4659"/>
    <w:multiLevelType w:val="hybridMultilevel"/>
    <w:tmpl w:val="B8341330"/>
    <w:lvl w:ilvl="0" w:tplc="2EA0F90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sz w:val="18"/>
        <w:szCs w:val="18"/>
      </w:rPr>
    </w:lvl>
    <w:lvl w:ilvl="1" w:tplc="A984D172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ahoma" w:hint="default"/>
      </w:rPr>
    </w:lvl>
    <w:lvl w:ilvl="2" w:tplc="B93A617E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73FC2C8C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F89A22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ahoma" w:hint="default"/>
      </w:rPr>
    </w:lvl>
    <w:lvl w:ilvl="5" w:tplc="A6464B5A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12CEC0B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540E26D0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ahoma" w:hint="default"/>
      </w:rPr>
    </w:lvl>
    <w:lvl w:ilvl="8" w:tplc="3D82ED5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FCB4B17"/>
    <w:multiLevelType w:val="hybridMultilevel"/>
    <w:tmpl w:val="CFFA42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E8041B"/>
    <w:multiLevelType w:val="hybridMultilevel"/>
    <w:tmpl w:val="7064436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A8A6614"/>
    <w:multiLevelType w:val="hybridMultilevel"/>
    <w:tmpl w:val="CA1E9762"/>
    <w:lvl w:ilvl="0" w:tplc="0BCCD6CE">
      <w:start w:val="1"/>
      <w:numFmt w:val="bullet"/>
      <w:lvlText w:val=""/>
      <w:lvlJc w:val="left"/>
      <w:pPr>
        <w:tabs>
          <w:tab w:val="num" w:pos="576"/>
        </w:tabs>
        <w:ind w:left="288" w:hanging="72"/>
      </w:pPr>
      <w:rPr>
        <w:rFonts w:ascii="Symbol" w:hAnsi="Symbol" w:hint="default"/>
        <w:sz w:val="18"/>
      </w:rPr>
    </w:lvl>
    <w:lvl w:ilvl="1" w:tplc="4E4C1FB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3F2127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892463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8D49D7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EC7021A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72AB22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6DAA35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458EB11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703AAE"/>
    <w:multiLevelType w:val="hybridMultilevel"/>
    <w:tmpl w:val="B7E08E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1AA1F29"/>
    <w:multiLevelType w:val="multilevel"/>
    <w:tmpl w:val="CA1E9762"/>
    <w:lvl w:ilvl="0">
      <w:start w:val="1"/>
      <w:numFmt w:val="bullet"/>
      <w:lvlText w:val=""/>
      <w:lvlJc w:val="left"/>
      <w:pPr>
        <w:tabs>
          <w:tab w:val="num" w:pos="432"/>
        </w:tabs>
        <w:ind w:left="216" w:hanging="144"/>
      </w:pPr>
      <w:rPr>
        <w:rFonts w:ascii="Symbol" w:hAnsi="Symbol" w:hint="default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C9210C"/>
    <w:multiLevelType w:val="hybridMultilevel"/>
    <w:tmpl w:val="2610A026"/>
    <w:lvl w:ilvl="0" w:tplc="97D66A7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Ansi="Courier New" w:hint="default"/>
      </w:rPr>
    </w:lvl>
    <w:lvl w:ilvl="1" w:tplc="55F400F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5FE416A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70C90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A582C1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BAA03B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8D006B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FCF44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DA045C6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A77B77"/>
    <w:multiLevelType w:val="hybridMultilevel"/>
    <w:tmpl w:val="BF1C26A2"/>
    <w:lvl w:ilvl="0" w:tplc="FA6CAF3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4A8742E"/>
    <w:multiLevelType w:val="hybridMultilevel"/>
    <w:tmpl w:val="A0BCC988"/>
    <w:lvl w:ilvl="0" w:tplc="FA6CAF3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510038D"/>
    <w:multiLevelType w:val="hybridMultilevel"/>
    <w:tmpl w:val="DE02AF94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561C421B"/>
    <w:multiLevelType w:val="hybridMultilevel"/>
    <w:tmpl w:val="9168C29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6AD68F0"/>
    <w:multiLevelType w:val="hybridMultilevel"/>
    <w:tmpl w:val="3A0EB2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59EC7FB4"/>
    <w:multiLevelType w:val="hybridMultilevel"/>
    <w:tmpl w:val="064E24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DC35A40"/>
    <w:multiLevelType w:val="hybridMultilevel"/>
    <w:tmpl w:val="14267700"/>
    <w:lvl w:ilvl="0" w:tplc="4ABA16A2">
      <w:start w:val="1"/>
      <w:numFmt w:val="bullet"/>
      <w:lvlRestart w:val="0"/>
      <w:lvlText w:val=""/>
      <w:lvlJc w:val="left"/>
      <w:pPr>
        <w:tabs>
          <w:tab w:val="num" w:pos="432"/>
        </w:tabs>
        <w:ind w:left="432" w:hanging="432"/>
      </w:pPr>
      <w:rPr>
        <w:rFonts w:ascii="Wingdings" w:hAnsi="Wingdings" w:hint="default"/>
        <w:b w:val="0"/>
        <w:i w:val="0"/>
        <w:sz w:val="16"/>
      </w:rPr>
    </w:lvl>
    <w:lvl w:ilvl="1" w:tplc="B1F460EC" w:tentative="1">
      <w:start w:val="1"/>
      <w:numFmt w:val="bullet"/>
      <w:lvlText w:val="o"/>
      <w:lvlJc w:val="left"/>
      <w:pPr>
        <w:tabs>
          <w:tab w:val="num" w:pos="792"/>
        </w:tabs>
        <w:ind w:left="792" w:hanging="360"/>
      </w:pPr>
      <w:rPr>
        <w:rFonts w:ascii="Courier New" w:hAnsi="Courier New" w:hint="default"/>
      </w:rPr>
    </w:lvl>
    <w:lvl w:ilvl="2" w:tplc="D3501BEE" w:tentative="1">
      <w:start w:val="1"/>
      <w:numFmt w:val="bullet"/>
      <w:lvlText w:val=""/>
      <w:lvlJc w:val="left"/>
      <w:pPr>
        <w:tabs>
          <w:tab w:val="num" w:pos="1512"/>
        </w:tabs>
        <w:ind w:left="1512" w:hanging="360"/>
      </w:pPr>
      <w:rPr>
        <w:rFonts w:ascii="Wingdings" w:hAnsi="Wingdings" w:hint="default"/>
      </w:rPr>
    </w:lvl>
    <w:lvl w:ilvl="3" w:tplc="F244E524" w:tentative="1">
      <w:start w:val="1"/>
      <w:numFmt w:val="bullet"/>
      <w:lvlText w:val=""/>
      <w:lvlJc w:val="left"/>
      <w:pPr>
        <w:tabs>
          <w:tab w:val="num" w:pos="2232"/>
        </w:tabs>
        <w:ind w:left="2232" w:hanging="360"/>
      </w:pPr>
      <w:rPr>
        <w:rFonts w:ascii="Symbol" w:hAnsi="Symbol" w:hint="default"/>
      </w:rPr>
    </w:lvl>
    <w:lvl w:ilvl="4" w:tplc="4726CF94" w:tentative="1">
      <w:start w:val="1"/>
      <w:numFmt w:val="bullet"/>
      <w:lvlText w:val="o"/>
      <w:lvlJc w:val="left"/>
      <w:pPr>
        <w:tabs>
          <w:tab w:val="num" w:pos="2952"/>
        </w:tabs>
        <w:ind w:left="2952" w:hanging="360"/>
      </w:pPr>
      <w:rPr>
        <w:rFonts w:ascii="Courier New" w:hAnsi="Courier New" w:hint="default"/>
      </w:rPr>
    </w:lvl>
    <w:lvl w:ilvl="5" w:tplc="FABA7E4E" w:tentative="1">
      <w:start w:val="1"/>
      <w:numFmt w:val="bullet"/>
      <w:lvlText w:val=""/>
      <w:lvlJc w:val="left"/>
      <w:pPr>
        <w:tabs>
          <w:tab w:val="num" w:pos="3672"/>
        </w:tabs>
        <w:ind w:left="3672" w:hanging="360"/>
      </w:pPr>
      <w:rPr>
        <w:rFonts w:ascii="Wingdings" w:hAnsi="Wingdings" w:hint="default"/>
      </w:rPr>
    </w:lvl>
    <w:lvl w:ilvl="6" w:tplc="06BEFD08" w:tentative="1">
      <w:start w:val="1"/>
      <w:numFmt w:val="bullet"/>
      <w:lvlText w:val=""/>
      <w:lvlJc w:val="left"/>
      <w:pPr>
        <w:tabs>
          <w:tab w:val="num" w:pos="4392"/>
        </w:tabs>
        <w:ind w:left="4392" w:hanging="360"/>
      </w:pPr>
      <w:rPr>
        <w:rFonts w:ascii="Symbol" w:hAnsi="Symbol" w:hint="default"/>
      </w:rPr>
    </w:lvl>
    <w:lvl w:ilvl="7" w:tplc="BABC4DEE" w:tentative="1">
      <w:start w:val="1"/>
      <w:numFmt w:val="bullet"/>
      <w:lvlText w:val="o"/>
      <w:lvlJc w:val="left"/>
      <w:pPr>
        <w:tabs>
          <w:tab w:val="num" w:pos="5112"/>
        </w:tabs>
        <w:ind w:left="5112" w:hanging="360"/>
      </w:pPr>
      <w:rPr>
        <w:rFonts w:ascii="Courier New" w:hAnsi="Courier New" w:hint="default"/>
      </w:rPr>
    </w:lvl>
    <w:lvl w:ilvl="8" w:tplc="0A0A60A2" w:tentative="1">
      <w:start w:val="1"/>
      <w:numFmt w:val="bullet"/>
      <w:lvlText w:val=""/>
      <w:lvlJc w:val="left"/>
      <w:pPr>
        <w:tabs>
          <w:tab w:val="num" w:pos="5832"/>
        </w:tabs>
        <w:ind w:left="5832" w:hanging="360"/>
      </w:pPr>
      <w:rPr>
        <w:rFonts w:ascii="Wingdings" w:hAnsi="Wingdings" w:hint="default"/>
      </w:rPr>
    </w:lvl>
  </w:abstractNum>
  <w:abstractNum w:abstractNumId="25" w15:restartNumberingAfterBreak="0">
    <w:nsid w:val="5F2B373E"/>
    <w:multiLevelType w:val="hybridMultilevel"/>
    <w:tmpl w:val="F8A8D3DA"/>
    <w:lvl w:ilvl="0" w:tplc="FFFFFFFF">
      <w:start w:val="1"/>
      <w:numFmt w:val="bullet"/>
      <w:lvlText w:val=""/>
      <w:lvlJc w:val="left"/>
      <w:pPr>
        <w:tabs>
          <w:tab w:val="num" w:pos="432"/>
        </w:tabs>
        <w:ind w:left="216" w:hanging="144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FBF63C7"/>
    <w:multiLevelType w:val="hybridMultilevel"/>
    <w:tmpl w:val="13EC9008"/>
    <w:lvl w:ilvl="0" w:tplc="FA6CAF3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1D74259"/>
    <w:multiLevelType w:val="hybridMultilevel"/>
    <w:tmpl w:val="16FC1C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62A05FAD"/>
    <w:multiLevelType w:val="hybridMultilevel"/>
    <w:tmpl w:val="5D8EA01C"/>
    <w:lvl w:ilvl="0" w:tplc="750850D6">
      <w:start w:val="1"/>
      <w:numFmt w:val="bullet"/>
      <w:lvlText w:val=""/>
      <w:lvlJc w:val="left"/>
      <w:pPr>
        <w:tabs>
          <w:tab w:val="num" w:pos="360"/>
        </w:tabs>
        <w:ind w:left="144" w:hanging="144"/>
      </w:pPr>
      <w:rPr>
        <w:rFonts w:ascii="Symbol" w:hAnsi="Symbol" w:hint="default"/>
        <w:color w:val="auto"/>
        <w:sz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4BC49FD"/>
    <w:multiLevelType w:val="hybridMultilevel"/>
    <w:tmpl w:val="7EA634A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5937C80"/>
    <w:multiLevelType w:val="hybridMultilevel"/>
    <w:tmpl w:val="104C6FAA"/>
    <w:lvl w:ilvl="0" w:tplc="13808F44">
      <w:start w:val="1"/>
      <w:numFmt w:val="bullet"/>
      <w:lvlRestart w:val="0"/>
      <w:lvlText w:val=""/>
      <w:lvlJc w:val="left"/>
      <w:pPr>
        <w:tabs>
          <w:tab w:val="num" w:pos="432"/>
        </w:tabs>
        <w:ind w:left="432" w:hanging="432"/>
      </w:pPr>
      <w:rPr>
        <w:rFonts w:ascii="Wingdings" w:hAnsi="Wingdings" w:hint="default"/>
        <w:b w:val="0"/>
        <w:i w:val="0"/>
        <w:sz w:val="16"/>
      </w:rPr>
    </w:lvl>
    <w:lvl w:ilvl="1" w:tplc="C78CB93A" w:tentative="1">
      <w:start w:val="1"/>
      <w:numFmt w:val="bullet"/>
      <w:lvlText w:val="o"/>
      <w:lvlJc w:val="left"/>
      <w:pPr>
        <w:tabs>
          <w:tab w:val="num" w:pos="792"/>
        </w:tabs>
        <w:ind w:left="792" w:hanging="360"/>
      </w:pPr>
      <w:rPr>
        <w:rFonts w:ascii="Courier New" w:hAnsi="Courier New" w:hint="default"/>
      </w:rPr>
    </w:lvl>
    <w:lvl w:ilvl="2" w:tplc="80281CD6" w:tentative="1">
      <w:start w:val="1"/>
      <w:numFmt w:val="bullet"/>
      <w:lvlText w:val=""/>
      <w:lvlJc w:val="left"/>
      <w:pPr>
        <w:tabs>
          <w:tab w:val="num" w:pos="1512"/>
        </w:tabs>
        <w:ind w:left="1512" w:hanging="360"/>
      </w:pPr>
      <w:rPr>
        <w:rFonts w:ascii="Wingdings" w:hAnsi="Wingdings" w:hint="default"/>
      </w:rPr>
    </w:lvl>
    <w:lvl w:ilvl="3" w:tplc="B57CCA56" w:tentative="1">
      <w:start w:val="1"/>
      <w:numFmt w:val="bullet"/>
      <w:lvlText w:val=""/>
      <w:lvlJc w:val="left"/>
      <w:pPr>
        <w:tabs>
          <w:tab w:val="num" w:pos="2232"/>
        </w:tabs>
        <w:ind w:left="2232" w:hanging="360"/>
      </w:pPr>
      <w:rPr>
        <w:rFonts w:ascii="Symbol" w:hAnsi="Symbol" w:hint="default"/>
      </w:rPr>
    </w:lvl>
    <w:lvl w:ilvl="4" w:tplc="CA107DF8" w:tentative="1">
      <w:start w:val="1"/>
      <w:numFmt w:val="bullet"/>
      <w:lvlText w:val="o"/>
      <w:lvlJc w:val="left"/>
      <w:pPr>
        <w:tabs>
          <w:tab w:val="num" w:pos="2952"/>
        </w:tabs>
        <w:ind w:left="2952" w:hanging="360"/>
      </w:pPr>
      <w:rPr>
        <w:rFonts w:ascii="Courier New" w:hAnsi="Courier New" w:hint="default"/>
      </w:rPr>
    </w:lvl>
    <w:lvl w:ilvl="5" w:tplc="14404214" w:tentative="1">
      <w:start w:val="1"/>
      <w:numFmt w:val="bullet"/>
      <w:lvlText w:val=""/>
      <w:lvlJc w:val="left"/>
      <w:pPr>
        <w:tabs>
          <w:tab w:val="num" w:pos="3672"/>
        </w:tabs>
        <w:ind w:left="3672" w:hanging="360"/>
      </w:pPr>
      <w:rPr>
        <w:rFonts w:ascii="Wingdings" w:hAnsi="Wingdings" w:hint="default"/>
      </w:rPr>
    </w:lvl>
    <w:lvl w:ilvl="6" w:tplc="7C705EE4" w:tentative="1">
      <w:start w:val="1"/>
      <w:numFmt w:val="bullet"/>
      <w:lvlText w:val=""/>
      <w:lvlJc w:val="left"/>
      <w:pPr>
        <w:tabs>
          <w:tab w:val="num" w:pos="4392"/>
        </w:tabs>
        <w:ind w:left="4392" w:hanging="360"/>
      </w:pPr>
      <w:rPr>
        <w:rFonts w:ascii="Symbol" w:hAnsi="Symbol" w:hint="default"/>
      </w:rPr>
    </w:lvl>
    <w:lvl w:ilvl="7" w:tplc="B8F4F6CC" w:tentative="1">
      <w:start w:val="1"/>
      <w:numFmt w:val="bullet"/>
      <w:lvlText w:val="o"/>
      <w:lvlJc w:val="left"/>
      <w:pPr>
        <w:tabs>
          <w:tab w:val="num" w:pos="5112"/>
        </w:tabs>
        <w:ind w:left="5112" w:hanging="360"/>
      </w:pPr>
      <w:rPr>
        <w:rFonts w:ascii="Courier New" w:hAnsi="Courier New" w:hint="default"/>
      </w:rPr>
    </w:lvl>
    <w:lvl w:ilvl="8" w:tplc="A950CF6E" w:tentative="1">
      <w:start w:val="1"/>
      <w:numFmt w:val="bullet"/>
      <w:lvlText w:val=""/>
      <w:lvlJc w:val="left"/>
      <w:pPr>
        <w:tabs>
          <w:tab w:val="num" w:pos="5832"/>
        </w:tabs>
        <w:ind w:left="5832" w:hanging="360"/>
      </w:pPr>
      <w:rPr>
        <w:rFonts w:ascii="Wingdings" w:hAnsi="Wingdings" w:hint="default"/>
      </w:rPr>
    </w:lvl>
  </w:abstractNum>
  <w:abstractNum w:abstractNumId="31" w15:restartNumberingAfterBreak="0">
    <w:nsid w:val="6F794C2B"/>
    <w:multiLevelType w:val="hybridMultilevel"/>
    <w:tmpl w:val="104C6FAA"/>
    <w:lvl w:ilvl="0" w:tplc="60227F5C">
      <w:start w:val="1"/>
      <w:numFmt w:val="bullet"/>
      <w:lvlText w:val=""/>
      <w:lvlJc w:val="left"/>
      <w:pPr>
        <w:tabs>
          <w:tab w:val="num" w:pos="576"/>
        </w:tabs>
        <w:ind w:left="288" w:hanging="72"/>
      </w:pPr>
      <w:rPr>
        <w:rFonts w:ascii="Symbol" w:hAnsi="Symbol" w:hint="default"/>
        <w:sz w:val="18"/>
      </w:rPr>
    </w:lvl>
    <w:lvl w:ilvl="1" w:tplc="8A36B6FC" w:tentative="1">
      <w:start w:val="1"/>
      <w:numFmt w:val="bullet"/>
      <w:lvlText w:val="o"/>
      <w:lvlJc w:val="left"/>
      <w:pPr>
        <w:tabs>
          <w:tab w:val="num" w:pos="792"/>
        </w:tabs>
        <w:ind w:left="792" w:hanging="360"/>
      </w:pPr>
      <w:rPr>
        <w:rFonts w:ascii="Courier New" w:hAnsi="Courier New" w:hint="default"/>
      </w:rPr>
    </w:lvl>
    <w:lvl w:ilvl="2" w:tplc="759C4EFE" w:tentative="1">
      <w:start w:val="1"/>
      <w:numFmt w:val="bullet"/>
      <w:lvlText w:val=""/>
      <w:lvlJc w:val="left"/>
      <w:pPr>
        <w:tabs>
          <w:tab w:val="num" w:pos="1512"/>
        </w:tabs>
        <w:ind w:left="1512" w:hanging="360"/>
      </w:pPr>
      <w:rPr>
        <w:rFonts w:ascii="Wingdings" w:hAnsi="Wingdings" w:hint="default"/>
      </w:rPr>
    </w:lvl>
    <w:lvl w:ilvl="3" w:tplc="F86C0050" w:tentative="1">
      <w:start w:val="1"/>
      <w:numFmt w:val="bullet"/>
      <w:lvlText w:val=""/>
      <w:lvlJc w:val="left"/>
      <w:pPr>
        <w:tabs>
          <w:tab w:val="num" w:pos="2232"/>
        </w:tabs>
        <w:ind w:left="2232" w:hanging="360"/>
      </w:pPr>
      <w:rPr>
        <w:rFonts w:ascii="Symbol" w:hAnsi="Symbol" w:hint="default"/>
      </w:rPr>
    </w:lvl>
    <w:lvl w:ilvl="4" w:tplc="3BF69D9A" w:tentative="1">
      <w:start w:val="1"/>
      <w:numFmt w:val="bullet"/>
      <w:lvlText w:val="o"/>
      <w:lvlJc w:val="left"/>
      <w:pPr>
        <w:tabs>
          <w:tab w:val="num" w:pos="2952"/>
        </w:tabs>
        <w:ind w:left="2952" w:hanging="360"/>
      </w:pPr>
      <w:rPr>
        <w:rFonts w:ascii="Courier New" w:hAnsi="Courier New" w:hint="default"/>
      </w:rPr>
    </w:lvl>
    <w:lvl w:ilvl="5" w:tplc="B55E7C86" w:tentative="1">
      <w:start w:val="1"/>
      <w:numFmt w:val="bullet"/>
      <w:lvlText w:val=""/>
      <w:lvlJc w:val="left"/>
      <w:pPr>
        <w:tabs>
          <w:tab w:val="num" w:pos="3672"/>
        </w:tabs>
        <w:ind w:left="3672" w:hanging="360"/>
      </w:pPr>
      <w:rPr>
        <w:rFonts w:ascii="Wingdings" w:hAnsi="Wingdings" w:hint="default"/>
      </w:rPr>
    </w:lvl>
    <w:lvl w:ilvl="6" w:tplc="A052D80E" w:tentative="1">
      <w:start w:val="1"/>
      <w:numFmt w:val="bullet"/>
      <w:lvlText w:val=""/>
      <w:lvlJc w:val="left"/>
      <w:pPr>
        <w:tabs>
          <w:tab w:val="num" w:pos="4392"/>
        </w:tabs>
        <w:ind w:left="4392" w:hanging="360"/>
      </w:pPr>
      <w:rPr>
        <w:rFonts w:ascii="Symbol" w:hAnsi="Symbol" w:hint="default"/>
      </w:rPr>
    </w:lvl>
    <w:lvl w:ilvl="7" w:tplc="51B05E78" w:tentative="1">
      <w:start w:val="1"/>
      <w:numFmt w:val="bullet"/>
      <w:lvlText w:val="o"/>
      <w:lvlJc w:val="left"/>
      <w:pPr>
        <w:tabs>
          <w:tab w:val="num" w:pos="5112"/>
        </w:tabs>
        <w:ind w:left="5112" w:hanging="360"/>
      </w:pPr>
      <w:rPr>
        <w:rFonts w:ascii="Courier New" w:hAnsi="Courier New" w:hint="default"/>
      </w:rPr>
    </w:lvl>
    <w:lvl w:ilvl="8" w:tplc="ACF4859C" w:tentative="1">
      <w:start w:val="1"/>
      <w:numFmt w:val="bullet"/>
      <w:lvlText w:val=""/>
      <w:lvlJc w:val="left"/>
      <w:pPr>
        <w:tabs>
          <w:tab w:val="num" w:pos="5832"/>
        </w:tabs>
        <w:ind w:left="5832" w:hanging="360"/>
      </w:pPr>
      <w:rPr>
        <w:rFonts w:ascii="Wingdings" w:hAnsi="Wingdings" w:hint="default"/>
      </w:rPr>
    </w:lvl>
  </w:abstractNum>
  <w:abstractNum w:abstractNumId="32" w15:restartNumberingAfterBreak="0">
    <w:nsid w:val="6FF9048E"/>
    <w:multiLevelType w:val="hybridMultilevel"/>
    <w:tmpl w:val="B79A0E8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71396E31"/>
    <w:multiLevelType w:val="hybridMultilevel"/>
    <w:tmpl w:val="E4C4ED50"/>
    <w:lvl w:ilvl="0" w:tplc="A1B05022">
      <w:start w:val="1"/>
      <w:numFmt w:val="bullet"/>
      <w:pStyle w:val="Heading6"/>
      <w:lvlText w:val=""/>
      <w:lvlJc w:val="left"/>
      <w:pPr>
        <w:tabs>
          <w:tab w:val="num" w:pos="432"/>
        </w:tabs>
        <w:ind w:left="216" w:hanging="144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29C23F5"/>
    <w:multiLevelType w:val="hybridMultilevel"/>
    <w:tmpl w:val="4D6A2C3A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797958CB"/>
    <w:multiLevelType w:val="hybridMultilevel"/>
    <w:tmpl w:val="496C1A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A586802"/>
    <w:multiLevelType w:val="hybridMultilevel"/>
    <w:tmpl w:val="CA1E9762"/>
    <w:lvl w:ilvl="0" w:tplc="FFFFFFFF">
      <w:start w:val="1"/>
      <w:numFmt w:val="bullet"/>
      <w:lvlText w:val=""/>
      <w:lvlJc w:val="left"/>
      <w:pPr>
        <w:tabs>
          <w:tab w:val="num" w:pos="432"/>
        </w:tabs>
        <w:ind w:left="216" w:hanging="144"/>
      </w:pPr>
      <w:rPr>
        <w:rFonts w:ascii="Symbol" w:hAnsi="Symbol" w:hint="default"/>
        <w:sz w:val="18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CDB27B8"/>
    <w:multiLevelType w:val="hybridMultilevel"/>
    <w:tmpl w:val="F63C1D8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30"/>
  </w:num>
  <w:num w:numId="3">
    <w:abstractNumId w:val="31"/>
  </w:num>
  <w:num w:numId="4">
    <w:abstractNumId w:val="14"/>
  </w:num>
  <w:num w:numId="5">
    <w:abstractNumId w:val="7"/>
  </w:num>
  <w:num w:numId="6">
    <w:abstractNumId w:val="36"/>
  </w:num>
  <w:num w:numId="7">
    <w:abstractNumId w:val="17"/>
  </w:num>
  <w:num w:numId="8">
    <w:abstractNumId w:val="11"/>
  </w:num>
  <w:num w:numId="9">
    <w:abstractNumId w:val="16"/>
  </w:num>
  <w:num w:numId="10">
    <w:abstractNumId w:val="5"/>
  </w:num>
  <w:num w:numId="11">
    <w:abstractNumId w:val="9"/>
  </w:num>
  <w:num w:numId="12">
    <w:abstractNumId w:val="25"/>
  </w:num>
  <w:num w:numId="13">
    <w:abstractNumId w:val="33"/>
  </w:num>
  <w:num w:numId="14">
    <w:abstractNumId w:val="28"/>
  </w:num>
  <w:num w:numId="15">
    <w:abstractNumId w:val="34"/>
  </w:num>
  <w:num w:numId="16">
    <w:abstractNumId w:val="0"/>
  </w:num>
  <w:num w:numId="17">
    <w:abstractNumId w:val="20"/>
  </w:num>
  <w:num w:numId="18">
    <w:abstractNumId w:val="2"/>
  </w:num>
  <w:num w:numId="19">
    <w:abstractNumId w:val="1"/>
  </w:num>
  <w:num w:numId="20">
    <w:abstractNumId w:val="37"/>
  </w:num>
  <w:num w:numId="21">
    <w:abstractNumId w:val="33"/>
  </w:num>
  <w:num w:numId="22">
    <w:abstractNumId w:val="33"/>
  </w:num>
  <w:num w:numId="23">
    <w:abstractNumId w:val="21"/>
  </w:num>
  <w:num w:numId="24">
    <w:abstractNumId w:val="4"/>
  </w:num>
  <w:num w:numId="25">
    <w:abstractNumId w:val="33"/>
  </w:num>
  <w:num w:numId="26">
    <w:abstractNumId w:val="33"/>
  </w:num>
  <w:num w:numId="27">
    <w:abstractNumId w:val="33"/>
  </w:num>
  <w:num w:numId="28">
    <w:abstractNumId w:val="33"/>
  </w:num>
  <w:num w:numId="29">
    <w:abstractNumId w:val="32"/>
  </w:num>
  <w:num w:numId="30">
    <w:abstractNumId w:val="13"/>
  </w:num>
  <w:num w:numId="31">
    <w:abstractNumId w:val="19"/>
  </w:num>
  <w:num w:numId="32">
    <w:abstractNumId w:val="18"/>
  </w:num>
  <w:num w:numId="33">
    <w:abstractNumId w:val="26"/>
  </w:num>
  <w:num w:numId="34">
    <w:abstractNumId w:val="6"/>
  </w:num>
  <w:num w:numId="35">
    <w:abstractNumId w:val="12"/>
  </w:num>
  <w:num w:numId="36">
    <w:abstractNumId w:val="15"/>
  </w:num>
  <w:num w:numId="37">
    <w:abstractNumId w:val="23"/>
  </w:num>
  <w:num w:numId="38">
    <w:abstractNumId w:val="29"/>
  </w:num>
  <w:num w:numId="39">
    <w:abstractNumId w:val="35"/>
  </w:num>
  <w:num w:numId="40">
    <w:abstractNumId w:val="22"/>
  </w:num>
  <w:num w:numId="41">
    <w:abstractNumId w:val="27"/>
  </w:num>
  <w:num w:numId="42">
    <w:abstractNumId w:val="8"/>
  </w:num>
  <w:num w:numId="43">
    <w:abstractNumId w:val="3"/>
  </w:num>
  <w:num w:numId="4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22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436"/>
    <w:rsid w:val="000078B1"/>
    <w:rsid w:val="00020E52"/>
    <w:rsid w:val="000221BF"/>
    <w:rsid w:val="000414B5"/>
    <w:rsid w:val="0004427A"/>
    <w:rsid w:val="0004673F"/>
    <w:rsid w:val="00050F1C"/>
    <w:rsid w:val="00052216"/>
    <w:rsid w:val="00053B5A"/>
    <w:rsid w:val="00092FAF"/>
    <w:rsid w:val="000F438F"/>
    <w:rsid w:val="001056D5"/>
    <w:rsid w:val="00121E37"/>
    <w:rsid w:val="00126D94"/>
    <w:rsid w:val="00141578"/>
    <w:rsid w:val="0014299F"/>
    <w:rsid w:val="00163E7B"/>
    <w:rsid w:val="00164F19"/>
    <w:rsid w:val="00190514"/>
    <w:rsid w:val="00194436"/>
    <w:rsid w:val="001B60D9"/>
    <w:rsid w:val="001C6318"/>
    <w:rsid w:val="001C7342"/>
    <w:rsid w:val="001D04EC"/>
    <w:rsid w:val="001D24CF"/>
    <w:rsid w:val="001E68D0"/>
    <w:rsid w:val="001F17BB"/>
    <w:rsid w:val="0020277E"/>
    <w:rsid w:val="002061AA"/>
    <w:rsid w:val="00207D83"/>
    <w:rsid w:val="00214F0F"/>
    <w:rsid w:val="0022116D"/>
    <w:rsid w:val="00230BE1"/>
    <w:rsid w:val="00232246"/>
    <w:rsid w:val="00261C86"/>
    <w:rsid w:val="002851E5"/>
    <w:rsid w:val="00296BF3"/>
    <w:rsid w:val="002A06A5"/>
    <w:rsid w:val="002B1BD9"/>
    <w:rsid w:val="002B264C"/>
    <w:rsid w:val="002C5C61"/>
    <w:rsid w:val="002E4FAA"/>
    <w:rsid w:val="002F6F49"/>
    <w:rsid w:val="002F7BAB"/>
    <w:rsid w:val="00302C2B"/>
    <w:rsid w:val="00312D2D"/>
    <w:rsid w:val="00313B4C"/>
    <w:rsid w:val="00322A31"/>
    <w:rsid w:val="0032606C"/>
    <w:rsid w:val="00334031"/>
    <w:rsid w:val="00373239"/>
    <w:rsid w:val="00373CC0"/>
    <w:rsid w:val="00374DF0"/>
    <w:rsid w:val="003902D1"/>
    <w:rsid w:val="0039676C"/>
    <w:rsid w:val="003A00EA"/>
    <w:rsid w:val="003C002D"/>
    <w:rsid w:val="003C6DFC"/>
    <w:rsid w:val="003D262D"/>
    <w:rsid w:val="003D6333"/>
    <w:rsid w:val="003D74BF"/>
    <w:rsid w:val="003F0DCF"/>
    <w:rsid w:val="003F0DE9"/>
    <w:rsid w:val="004017DC"/>
    <w:rsid w:val="00412604"/>
    <w:rsid w:val="0041369E"/>
    <w:rsid w:val="004136E1"/>
    <w:rsid w:val="00430339"/>
    <w:rsid w:val="00445D53"/>
    <w:rsid w:val="00446216"/>
    <w:rsid w:val="00446F06"/>
    <w:rsid w:val="004511B3"/>
    <w:rsid w:val="00452BD7"/>
    <w:rsid w:val="00473EF1"/>
    <w:rsid w:val="004861C3"/>
    <w:rsid w:val="00490F26"/>
    <w:rsid w:val="00492021"/>
    <w:rsid w:val="004B1A6B"/>
    <w:rsid w:val="004C054D"/>
    <w:rsid w:val="004D7498"/>
    <w:rsid w:val="004E36BA"/>
    <w:rsid w:val="004F3C42"/>
    <w:rsid w:val="00500158"/>
    <w:rsid w:val="00515669"/>
    <w:rsid w:val="00526D35"/>
    <w:rsid w:val="00526F9A"/>
    <w:rsid w:val="00530AA0"/>
    <w:rsid w:val="005327A2"/>
    <w:rsid w:val="00541650"/>
    <w:rsid w:val="005469E7"/>
    <w:rsid w:val="00560C3A"/>
    <w:rsid w:val="00592830"/>
    <w:rsid w:val="005B5803"/>
    <w:rsid w:val="005D1436"/>
    <w:rsid w:val="005D343D"/>
    <w:rsid w:val="005E5A18"/>
    <w:rsid w:val="005E7943"/>
    <w:rsid w:val="005E7B55"/>
    <w:rsid w:val="005F3EA5"/>
    <w:rsid w:val="005F66E6"/>
    <w:rsid w:val="0060343B"/>
    <w:rsid w:val="00626730"/>
    <w:rsid w:val="006455E9"/>
    <w:rsid w:val="00646294"/>
    <w:rsid w:val="0064644A"/>
    <w:rsid w:val="006546F2"/>
    <w:rsid w:val="006602D5"/>
    <w:rsid w:val="006738E6"/>
    <w:rsid w:val="00684AB7"/>
    <w:rsid w:val="00697DB8"/>
    <w:rsid w:val="006B16B1"/>
    <w:rsid w:val="006C7E62"/>
    <w:rsid w:val="006D62CF"/>
    <w:rsid w:val="006E4C56"/>
    <w:rsid w:val="007004DF"/>
    <w:rsid w:val="00701F1C"/>
    <w:rsid w:val="007056A8"/>
    <w:rsid w:val="007077B8"/>
    <w:rsid w:val="00707900"/>
    <w:rsid w:val="00712909"/>
    <w:rsid w:val="00740AB6"/>
    <w:rsid w:val="00740EB2"/>
    <w:rsid w:val="00746D91"/>
    <w:rsid w:val="007540D1"/>
    <w:rsid w:val="00784436"/>
    <w:rsid w:val="007953CF"/>
    <w:rsid w:val="007B333F"/>
    <w:rsid w:val="007D3C23"/>
    <w:rsid w:val="007D485A"/>
    <w:rsid w:val="007F2936"/>
    <w:rsid w:val="007F6253"/>
    <w:rsid w:val="00806993"/>
    <w:rsid w:val="008138B6"/>
    <w:rsid w:val="00821FDD"/>
    <w:rsid w:val="00823491"/>
    <w:rsid w:val="00823619"/>
    <w:rsid w:val="00836224"/>
    <w:rsid w:val="008619DB"/>
    <w:rsid w:val="00871875"/>
    <w:rsid w:val="00874230"/>
    <w:rsid w:val="008809F3"/>
    <w:rsid w:val="0089192B"/>
    <w:rsid w:val="008939C9"/>
    <w:rsid w:val="008E152B"/>
    <w:rsid w:val="008F58C4"/>
    <w:rsid w:val="00911189"/>
    <w:rsid w:val="009130C3"/>
    <w:rsid w:val="00915969"/>
    <w:rsid w:val="009348A6"/>
    <w:rsid w:val="009435D5"/>
    <w:rsid w:val="00967127"/>
    <w:rsid w:val="00970554"/>
    <w:rsid w:val="009746A3"/>
    <w:rsid w:val="009903F3"/>
    <w:rsid w:val="009C52F8"/>
    <w:rsid w:val="009D18CD"/>
    <w:rsid w:val="009E7807"/>
    <w:rsid w:val="00A06E32"/>
    <w:rsid w:val="00A2204E"/>
    <w:rsid w:val="00A43881"/>
    <w:rsid w:val="00A449BD"/>
    <w:rsid w:val="00A62772"/>
    <w:rsid w:val="00A706F7"/>
    <w:rsid w:val="00A7751C"/>
    <w:rsid w:val="00A8021D"/>
    <w:rsid w:val="00A8175A"/>
    <w:rsid w:val="00A904F4"/>
    <w:rsid w:val="00A93244"/>
    <w:rsid w:val="00A96C55"/>
    <w:rsid w:val="00AA40F8"/>
    <w:rsid w:val="00AB2799"/>
    <w:rsid w:val="00AB57A1"/>
    <w:rsid w:val="00AE5981"/>
    <w:rsid w:val="00AF0475"/>
    <w:rsid w:val="00AF6379"/>
    <w:rsid w:val="00B02CBA"/>
    <w:rsid w:val="00B03368"/>
    <w:rsid w:val="00B07008"/>
    <w:rsid w:val="00B31EEC"/>
    <w:rsid w:val="00B36153"/>
    <w:rsid w:val="00B36BA5"/>
    <w:rsid w:val="00B37159"/>
    <w:rsid w:val="00B4560B"/>
    <w:rsid w:val="00B56A94"/>
    <w:rsid w:val="00B57AFD"/>
    <w:rsid w:val="00B62463"/>
    <w:rsid w:val="00B834FA"/>
    <w:rsid w:val="00BA0397"/>
    <w:rsid w:val="00BB00D2"/>
    <w:rsid w:val="00BB627E"/>
    <w:rsid w:val="00BC0F74"/>
    <w:rsid w:val="00BC1B3B"/>
    <w:rsid w:val="00BE34F2"/>
    <w:rsid w:val="00BE5884"/>
    <w:rsid w:val="00BF3F78"/>
    <w:rsid w:val="00C001FD"/>
    <w:rsid w:val="00C11016"/>
    <w:rsid w:val="00C40400"/>
    <w:rsid w:val="00C57FB1"/>
    <w:rsid w:val="00C848B9"/>
    <w:rsid w:val="00C8702D"/>
    <w:rsid w:val="00C878F6"/>
    <w:rsid w:val="00C91404"/>
    <w:rsid w:val="00C97D3C"/>
    <w:rsid w:val="00CA5C1C"/>
    <w:rsid w:val="00CB614D"/>
    <w:rsid w:val="00CD293E"/>
    <w:rsid w:val="00CF6A55"/>
    <w:rsid w:val="00D04FBB"/>
    <w:rsid w:val="00D11818"/>
    <w:rsid w:val="00D12FBE"/>
    <w:rsid w:val="00D1515A"/>
    <w:rsid w:val="00D2416C"/>
    <w:rsid w:val="00D270F2"/>
    <w:rsid w:val="00D46490"/>
    <w:rsid w:val="00D47C33"/>
    <w:rsid w:val="00D7205D"/>
    <w:rsid w:val="00D97576"/>
    <w:rsid w:val="00DA1C7C"/>
    <w:rsid w:val="00DB121A"/>
    <w:rsid w:val="00DD0C9F"/>
    <w:rsid w:val="00DF54B9"/>
    <w:rsid w:val="00E20143"/>
    <w:rsid w:val="00E203FD"/>
    <w:rsid w:val="00E21782"/>
    <w:rsid w:val="00E26072"/>
    <w:rsid w:val="00E26E5E"/>
    <w:rsid w:val="00E56768"/>
    <w:rsid w:val="00E60AB2"/>
    <w:rsid w:val="00E613FE"/>
    <w:rsid w:val="00E651ED"/>
    <w:rsid w:val="00E6722B"/>
    <w:rsid w:val="00E81956"/>
    <w:rsid w:val="00E87AA6"/>
    <w:rsid w:val="00E87DFD"/>
    <w:rsid w:val="00E90995"/>
    <w:rsid w:val="00ED1603"/>
    <w:rsid w:val="00ED241C"/>
    <w:rsid w:val="00ED2432"/>
    <w:rsid w:val="00EE10FA"/>
    <w:rsid w:val="00F07029"/>
    <w:rsid w:val="00F079DC"/>
    <w:rsid w:val="00F166B2"/>
    <w:rsid w:val="00F1777C"/>
    <w:rsid w:val="00F242C8"/>
    <w:rsid w:val="00F33BFA"/>
    <w:rsid w:val="00F54084"/>
    <w:rsid w:val="00F55E35"/>
    <w:rsid w:val="00F63B0B"/>
    <w:rsid w:val="00F7328C"/>
    <w:rsid w:val="00F831C7"/>
    <w:rsid w:val="00F833DF"/>
    <w:rsid w:val="00FA1C00"/>
    <w:rsid w:val="00FA6CDA"/>
    <w:rsid w:val="00FC35AE"/>
    <w:rsid w:val="00FC5AEF"/>
    <w:rsid w:val="00FD68B8"/>
    <w:rsid w:val="00FE5060"/>
    <w:rsid w:val="00FE585F"/>
    <w:rsid w:val="00FF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4C0F1D6C"/>
  <w15:docId w15:val="{10E21C03-319D-4F8E-AC2C-661D20FB9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427A"/>
    <w:rPr>
      <w:sz w:val="24"/>
      <w:szCs w:val="24"/>
    </w:rPr>
  </w:style>
  <w:style w:type="paragraph" w:styleId="Heading1">
    <w:name w:val="heading 1"/>
    <w:basedOn w:val="Normal"/>
    <w:next w:val="Normal"/>
    <w:qFormat/>
    <w:rsid w:val="00515669"/>
    <w:pPr>
      <w:keepNext/>
      <w:jc w:val="center"/>
      <w:outlineLvl w:val="0"/>
    </w:pPr>
    <w:rPr>
      <w:rFonts w:ascii="CG Times" w:hAnsi="CG Times"/>
      <w:b/>
      <w:bCs/>
      <w:spacing w:val="30"/>
      <w:sz w:val="46"/>
    </w:rPr>
  </w:style>
  <w:style w:type="paragraph" w:styleId="Heading2">
    <w:name w:val="heading 2"/>
    <w:basedOn w:val="Normal"/>
    <w:next w:val="Normal"/>
    <w:qFormat/>
    <w:rsid w:val="00515669"/>
    <w:pPr>
      <w:keepNext/>
      <w:tabs>
        <w:tab w:val="left" w:pos="360"/>
        <w:tab w:val="left" w:pos="720"/>
        <w:tab w:val="left" w:pos="3600"/>
        <w:tab w:val="left" w:pos="3960"/>
        <w:tab w:val="left" w:pos="6480"/>
        <w:tab w:val="left" w:pos="6840"/>
      </w:tabs>
      <w:jc w:val="center"/>
      <w:outlineLvl w:val="1"/>
    </w:pPr>
    <w:rPr>
      <w:rFonts w:ascii="Californian FB" w:hAnsi="Californian FB"/>
      <w:b/>
      <w:bCs/>
      <w:spacing w:val="30"/>
    </w:rPr>
  </w:style>
  <w:style w:type="paragraph" w:styleId="Heading3">
    <w:name w:val="heading 3"/>
    <w:basedOn w:val="Normal"/>
    <w:next w:val="Normal"/>
    <w:autoRedefine/>
    <w:qFormat/>
    <w:rsid w:val="00515669"/>
    <w:pPr>
      <w:keepNext/>
      <w:tabs>
        <w:tab w:val="left" w:pos="360"/>
      </w:tabs>
      <w:spacing w:before="120"/>
      <w:outlineLvl w:val="2"/>
    </w:pPr>
    <w:rPr>
      <w:caps/>
      <w:sz w:val="22"/>
      <w:u w:val="single"/>
    </w:rPr>
  </w:style>
  <w:style w:type="paragraph" w:styleId="Heading4">
    <w:name w:val="heading 4"/>
    <w:basedOn w:val="Normal"/>
    <w:next w:val="Normal"/>
    <w:qFormat/>
    <w:rsid w:val="00515669"/>
    <w:pPr>
      <w:keepNext/>
      <w:outlineLvl w:val="3"/>
    </w:pPr>
    <w:rPr>
      <w:sz w:val="22"/>
      <w:u w:val="single"/>
    </w:rPr>
  </w:style>
  <w:style w:type="paragraph" w:styleId="Heading5">
    <w:name w:val="heading 5"/>
    <w:basedOn w:val="Normal"/>
    <w:next w:val="Normal"/>
    <w:qFormat/>
    <w:rsid w:val="00515669"/>
    <w:pPr>
      <w:keepNext/>
      <w:jc w:val="center"/>
      <w:outlineLvl w:val="4"/>
    </w:pPr>
    <w:rPr>
      <w:rFonts w:ascii="Californian FB" w:hAnsi="Californian FB"/>
      <w:b/>
      <w:bCs/>
      <w:sz w:val="28"/>
    </w:rPr>
  </w:style>
  <w:style w:type="paragraph" w:styleId="Heading6">
    <w:name w:val="heading 6"/>
    <w:basedOn w:val="Normal"/>
    <w:next w:val="Normal"/>
    <w:autoRedefine/>
    <w:qFormat/>
    <w:rsid w:val="00430339"/>
    <w:pPr>
      <w:keepNext/>
      <w:numPr>
        <w:numId w:val="13"/>
      </w:numPr>
      <w:outlineLvl w:val="5"/>
    </w:pPr>
    <w:rPr>
      <w:bCs/>
      <w:i/>
      <w:iCs/>
      <w:sz w:val="22"/>
    </w:rPr>
  </w:style>
  <w:style w:type="paragraph" w:styleId="Heading7">
    <w:name w:val="heading 7"/>
    <w:basedOn w:val="Normal"/>
    <w:next w:val="Normal"/>
    <w:autoRedefine/>
    <w:qFormat/>
    <w:rsid w:val="00B57AFD"/>
    <w:pPr>
      <w:keepNext/>
      <w:spacing w:before="20"/>
      <w:outlineLvl w:val="6"/>
    </w:pPr>
    <w:rPr>
      <w:i/>
      <w:iCs/>
      <w:sz w:val="20"/>
    </w:rPr>
  </w:style>
  <w:style w:type="paragraph" w:styleId="Heading8">
    <w:name w:val="heading 8"/>
    <w:basedOn w:val="Normal"/>
    <w:next w:val="Normal"/>
    <w:qFormat/>
    <w:rsid w:val="00515669"/>
    <w:pPr>
      <w:keepNext/>
      <w:tabs>
        <w:tab w:val="right" w:pos="8820"/>
      </w:tabs>
      <w:outlineLvl w:val="7"/>
    </w:pPr>
    <w:rPr>
      <w:b/>
      <w:i/>
      <w:iCs/>
      <w:sz w:val="22"/>
    </w:rPr>
  </w:style>
  <w:style w:type="paragraph" w:styleId="Heading9">
    <w:name w:val="heading 9"/>
    <w:basedOn w:val="Normal"/>
    <w:next w:val="Normal"/>
    <w:qFormat/>
    <w:rsid w:val="00515669"/>
    <w:pPr>
      <w:keepNext/>
      <w:tabs>
        <w:tab w:val="right" w:pos="9360"/>
      </w:tabs>
      <w:outlineLvl w:val="8"/>
    </w:pPr>
    <w:rPr>
      <w:b/>
      <w:small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515669"/>
    <w:pPr>
      <w:jc w:val="center"/>
    </w:pPr>
    <w:rPr>
      <w:rFonts w:ascii="Californian FB" w:hAnsi="Californian FB"/>
      <w:b/>
      <w:bCs/>
      <w:spacing w:val="30"/>
      <w:sz w:val="46"/>
    </w:rPr>
  </w:style>
  <w:style w:type="paragraph" w:styleId="Subtitle">
    <w:name w:val="Subtitle"/>
    <w:basedOn w:val="Normal"/>
    <w:qFormat/>
    <w:rsid w:val="00515669"/>
    <w:pPr>
      <w:jc w:val="center"/>
    </w:pPr>
    <w:rPr>
      <w:rFonts w:ascii="CG Omega" w:hAnsi="CG Omega"/>
      <w:b/>
      <w:bCs/>
      <w:spacing w:val="30"/>
      <w:sz w:val="46"/>
    </w:rPr>
  </w:style>
  <w:style w:type="paragraph" w:styleId="PlainText">
    <w:name w:val="Plain Text"/>
    <w:basedOn w:val="Normal"/>
    <w:rsid w:val="00515669"/>
    <w:rPr>
      <w:rFonts w:ascii="Courier New" w:hAnsi="Courier New" w:cs="Tahoma"/>
      <w:sz w:val="20"/>
      <w:szCs w:val="20"/>
      <w:lang w:val="en-GB"/>
    </w:rPr>
  </w:style>
  <w:style w:type="paragraph" w:styleId="BalloonText">
    <w:name w:val="Balloon Text"/>
    <w:basedOn w:val="Normal"/>
    <w:semiHidden/>
    <w:rsid w:val="00515669"/>
    <w:rPr>
      <w:rFonts w:ascii="Tahoma" w:hAnsi="Tahoma" w:cs="Wingdings"/>
      <w:sz w:val="16"/>
      <w:szCs w:val="16"/>
    </w:rPr>
  </w:style>
  <w:style w:type="paragraph" w:styleId="BodyText">
    <w:name w:val="Body Text"/>
    <w:basedOn w:val="Normal"/>
    <w:rsid w:val="00515669"/>
    <w:pPr>
      <w:jc w:val="both"/>
    </w:pPr>
    <w:rPr>
      <w:sz w:val="22"/>
    </w:rPr>
  </w:style>
  <w:style w:type="paragraph" w:styleId="NormalWeb">
    <w:name w:val="Normal (Web)"/>
    <w:basedOn w:val="Normal"/>
    <w:rsid w:val="0004427A"/>
    <w:pPr>
      <w:spacing w:before="100" w:beforeAutospacing="1" w:after="100" w:afterAutospacing="1"/>
    </w:pPr>
  </w:style>
  <w:style w:type="paragraph" w:styleId="Header">
    <w:name w:val="header"/>
    <w:basedOn w:val="Normal"/>
    <w:rsid w:val="00374DF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74DF0"/>
    <w:pPr>
      <w:tabs>
        <w:tab w:val="center" w:pos="4320"/>
        <w:tab w:val="right" w:pos="8640"/>
      </w:tabs>
    </w:pPr>
  </w:style>
  <w:style w:type="paragraph" w:styleId="BodyTextIndent">
    <w:name w:val="Body Text Indent"/>
    <w:basedOn w:val="Normal"/>
    <w:rsid w:val="00740AB6"/>
    <w:pPr>
      <w:spacing w:after="120"/>
      <w:ind w:left="360"/>
    </w:pPr>
  </w:style>
  <w:style w:type="character" w:styleId="Hyperlink">
    <w:name w:val="Hyperlink"/>
    <w:basedOn w:val="DefaultParagraphFont"/>
    <w:rsid w:val="001D04EC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B57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Templates\execres-onepg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C8CCDD62558C3449C24EDA96E81ECC0" ma:contentTypeVersion="0" ma:contentTypeDescription="Create a new document." ma:contentTypeScope="" ma:versionID="1da33d4a9cb8df22e6c3ab890dd49b5c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437F9B4-D97A-426D-88C7-4A87CB3DF9C5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36C537E3-3E25-4D57-B7FC-AA831D0931E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A022428-6C8A-4E35-892F-91AF8E8EAC6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execres-onepg</Template>
  <TotalTime>10</TotalTime>
  <Pages>5</Pages>
  <Words>1146</Words>
  <Characters>6535</Characters>
  <Application>Microsoft Office Word</Application>
  <DocSecurity>4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</vt:lpstr>
    </vt:vector>
  </TitlesOfParts>
  <Company/>
  <LinksUpToDate>false</LinksUpToDate>
  <CharactersWithSpaces>7666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</dc:title>
  <dc:creator>patillo, paul L</dc:creator>
  <cp:lastModifiedBy>Schofer, Joel M. (CDR)</cp:lastModifiedBy>
  <cp:revision>2</cp:revision>
  <cp:lastPrinted>2013-06-21T18:18:00Z</cp:lastPrinted>
  <dcterms:created xsi:type="dcterms:W3CDTF">2018-03-02T13:17:00Z</dcterms:created>
  <dcterms:modified xsi:type="dcterms:W3CDTF">2018-03-02T13:17:00Z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0x0101009C8CCDD62558C3449C24EDA96E81ECC0</vt:lpwstr>
  </property>
</Properties>
</file>